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8165" w14:textId="37F6706C" w:rsidR="009D1434" w:rsidRPr="005715F4" w:rsidRDefault="00B31D07" w:rsidP="00690BAC">
      <w:pPr>
        <w:pStyle w:val="LogoPlaceholder"/>
        <w:rPr>
          <w:color w:val="002060"/>
        </w:rPr>
      </w:pPr>
      <w:bookmarkStart w:id="0" w:name="BMK_Cover"/>
      <w:r>
        <w:rPr>
          <w:color w:val="002060"/>
        </w:rPr>
        <w:drawing>
          <wp:anchor distT="0" distB="0" distL="114300" distR="114300" simplePos="0" relativeHeight="251662336" behindDoc="0" locked="0" layoutInCell="1" allowOverlap="1" wp14:anchorId="0443AAD7" wp14:editId="6E20AE7E">
            <wp:simplePos x="901700" y="717550"/>
            <wp:positionH relativeFrom="margin">
              <wp:align>center</wp:align>
            </wp:positionH>
            <wp:positionV relativeFrom="margin">
              <wp:align>top</wp:align>
            </wp:positionV>
            <wp:extent cx="2699766" cy="3239262"/>
            <wp:effectExtent l="0" t="0" r="5715" b="0"/>
            <wp:wrapSquare wrapText="bothSides"/>
            <wp:docPr id="622043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43596" name="Picture 6220435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766" cy="3239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53BF" w:rsidRPr="005715F4">
        <w:rPr>
          <w:color w:val="002060"/>
        </w:rPr>
        <w:drawing>
          <wp:anchor distT="0" distB="0" distL="114300" distR="114300" simplePos="0" relativeHeight="251661312" behindDoc="0" locked="0" layoutInCell="1" allowOverlap="1" wp14:anchorId="3B788AEF" wp14:editId="3A654602">
            <wp:simplePos x="0" y="0"/>
            <wp:positionH relativeFrom="page">
              <wp:posOffset>4543425</wp:posOffset>
            </wp:positionH>
            <wp:positionV relativeFrom="page">
              <wp:posOffset>200025</wp:posOffset>
            </wp:positionV>
            <wp:extent cx="2609850" cy="93726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2" name="Picture 1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EDI_R_rg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3BF" w:rsidRPr="005715F4">
        <w:rPr>
          <w:color w:val="002060"/>
        </w:rPr>
        <w:tab/>
      </w:r>
      <w:r w:rsidR="008B53BF" w:rsidRPr="005715F4">
        <w:rPr>
          <w:color w:val="002060"/>
        </w:rPr>
        <w:tab/>
      </w:r>
      <w:r w:rsidR="008B53BF" w:rsidRPr="005715F4">
        <w:rPr>
          <w:color w:val="002060"/>
        </w:rPr>
        <w:tab/>
      </w:r>
      <w:r w:rsidR="008B53BF" w:rsidRPr="005715F4">
        <w:rPr>
          <w:color w:val="002060"/>
        </w:rPr>
        <w:tab/>
      </w:r>
      <w:bookmarkStart w:id="1" w:name="BMK_PCINSERT"/>
      <w:bookmarkEnd w:id="1"/>
      <w:r w:rsidR="009D1434" w:rsidRPr="005715F4">
        <w:rPr>
          <w:color w:val="002060"/>
        </w:rPr>
        <w:tab/>
      </w:r>
      <w:bookmarkStart w:id="2" w:name="BMK_Year1"/>
      <w:bookmarkEnd w:id="2"/>
    </w:p>
    <w:p w14:paraId="228407FD" w14:textId="66119AFA" w:rsidR="009D1434" w:rsidRPr="005715F4" w:rsidRDefault="009D1434" w:rsidP="00B03F4D">
      <w:pPr>
        <w:pStyle w:val="CoverPartyName"/>
        <w:rPr>
          <w:color w:val="002060"/>
        </w:rPr>
      </w:pPr>
    </w:p>
    <w:p w14:paraId="1FE819EC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4C7348CE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4C3E419A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0B6795CD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1FEA9FAF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06FCB79F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281D0756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7CAF2709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66797855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5D0A3CA7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6CC5C275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79C20301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22FA2AFC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724FD57E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7BBE3BB4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4C056F30" w14:textId="77777777" w:rsidR="00690BAC" w:rsidRPr="005715F4" w:rsidRDefault="00690BAC" w:rsidP="00690BAC">
      <w:pPr>
        <w:pStyle w:val="CoverPartyRole"/>
        <w:rPr>
          <w:color w:val="002060"/>
        </w:rPr>
      </w:pPr>
    </w:p>
    <w:p w14:paraId="4DF714BD" w14:textId="521FF67E" w:rsidR="00B31D07" w:rsidRDefault="00690BAC" w:rsidP="00B31D07">
      <w:pPr>
        <w:pStyle w:val="CoverPartyName"/>
        <w:rPr>
          <w:color w:val="002060"/>
          <w:sz w:val="36"/>
        </w:rPr>
      </w:pPr>
      <w:r w:rsidRPr="005715F4">
        <w:rPr>
          <w:caps w:val="0"/>
          <w:color w:val="002060"/>
          <w:sz w:val="36"/>
        </w:rPr>
        <w:t xml:space="preserve">Scottish Para-Football </w:t>
      </w:r>
    </w:p>
    <w:p w14:paraId="3EA74B26" w14:textId="4E546CF8" w:rsidR="00690BAC" w:rsidRDefault="00B31D07" w:rsidP="00690BAC">
      <w:pPr>
        <w:pStyle w:val="CoverPartyRole"/>
        <w:rPr>
          <w:color w:val="002060"/>
          <w:sz w:val="36"/>
        </w:rPr>
      </w:pPr>
      <w:r>
        <w:rPr>
          <w:color w:val="002060"/>
          <w:sz w:val="36"/>
        </w:rPr>
        <w:t>Privacy Notice</w:t>
      </w:r>
    </w:p>
    <w:p w14:paraId="4C2B8ACA" w14:textId="77777777" w:rsidR="00B31D07" w:rsidRDefault="00B31D07" w:rsidP="00690BAC">
      <w:pPr>
        <w:pStyle w:val="CoverPartyRole"/>
        <w:rPr>
          <w:color w:val="002060"/>
          <w:sz w:val="36"/>
        </w:rPr>
      </w:pPr>
    </w:p>
    <w:p w14:paraId="4953FA6A" w14:textId="77777777" w:rsidR="00B31D07" w:rsidRDefault="00B31D07" w:rsidP="00690BAC">
      <w:pPr>
        <w:pStyle w:val="CoverPartyRole"/>
        <w:rPr>
          <w:color w:val="002060"/>
          <w:sz w:val="36"/>
        </w:rPr>
      </w:pPr>
    </w:p>
    <w:p w14:paraId="50138817" w14:textId="1178E65F" w:rsidR="00B31D07" w:rsidRPr="005715F4" w:rsidRDefault="00B31D07" w:rsidP="00690BAC">
      <w:pPr>
        <w:pStyle w:val="CoverPartyRole"/>
        <w:rPr>
          <w:color w:val="002060"/>
          <w:sz w:val="36"/>
        </w:rPr>
      </w:pPr>
      <w:r>
        <w:rPr>
          <w:color w:val="002060"/>
          <w:sz w:val="36"/>
        </w:rPr>
        <w:t>August 2026</w:t>
      </w:r>
    </w:p>
    <w:p w14:paraId="1AE362DD" w14:textId="77777777" w:rsidR="009D1434" w:rsidRPr="005715F4" w:rsidRDefault="009D1434" w:rsidP="00B03F4D">
      <w:pPr>
        <w:pStyle w:val="CoverPartyName"/>
        <w:rPr>
          <w:color w:val="002060"/>
        </w:rPr>
      </w:pPr>
    </w:p>
    <w:p w14:paraId="386E54DB" w14:textId="77777777" w:rsidR="00B31D07" w:rsidRPr="00B31D07" w:rsidRDefault="00B31D07" w:rsidP="00B31D07">
      <w:pPr>
        <w:spacing w:before="240" w:after="240"/>
        <w:ind w:right="2421"/>
        <w:rPr>
          <w:b/>
          <w:bCs/>
          <w:color w:val="002060"/>
        </w:rPr>
      </w:pPr>
      <w:r w:rsidRPr="00B31D07">
        <w:rPr>
          <w:b/>
          <w:bCs/>
          <w:color w:val="002060"/>
        </w:rPr>
        <w:lastRenderedPageBreak/>
        <w:t>Scottish Para-Football Privacy Notice</w:t>
      </w:r>
    </w:p>
    <w:p w14:paraId="7BBA2667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b/>
          <w:bCs/>
          <w:color w:val="002060"/>
        </w:rPr>
        <w:t>Last updated:</w:t>
      </w:r>
      <w:r w:rsidRPr="00B31D07">
        <w:rPr>
          <w:color w:val="002060"/>
        </w:rPr>
        <w:t xml:space="preserve"> August 2026</w:t>
      </w:r>
    </w:p>
    <w:p w14:paraId="2F603D3F" w14:textId="77777777" w:rsidR="00B31D07" w:rsidRPr="00B31D07" w:rsidRDefault="00B31D07" w:rsidP="00B31D07">
      <w:pPr>
        <w:spacing w:before="240" w:after="240"/>
        <w:ind w:right="2421"/>
        <w:jc w:val="left"/>
        <w:rPr>
          <w:b/>
          <w:bCs/>
          <w:color w:val="002060"/>
        </w:rPr>
      </w:pPr>
      <w:r w:rsidRPr="00B31D07">
        <w:rPr>
          <w:b/>
          <w:bCs/>
          <w:color w:val="002060"/>
        </w:rPr>
        <w:t>Who we are</w:t>
      </w:r>
    </w:p>
    <w:p w14:paraId="1A1A6F3C" w14:textId="28070A79" w:rsidR="00B31D07" w:rsidRPr="00B31D07" w:rsidRDefault="00B31D07" w:rsidP="00B31D07">
      <w:pPr>
        <w:spacing w:before="240" w:after="240"/>
        <w:ind w:right="565"/>
        <w:jc w:val="left"/>
        <w:rPr>
          <w:color w:val="002060"/>
        </w:rPr>
      </w:pPr>
      <w:r w:rsidRPr="00B31D07">
        <w:rPr>
          <w:color w:val="002060"/>
        </w:rPr>
        <w:t>Scottish Para-Football is the national governing body for disability football</w:t>
      </w:r>
      <w:r>
        <w:rPr>
          <w:color w:val="002060"/>
        </w:rPr>
        <w:t xml:space="preserve"> </w:t>
      </w:r>
      <w:r w:rsidRPr="00B31D07">
        <w:rPr>
          <w:color w:val="002060"/>
        </w:rPr>
        <w:t>in Scotland.</w:t>
      </w:r>
    </w:p>
    <w:p w14:paraId="032A0001" w14:textId="77777777" w:rsidR="00B31D07" w:rsidRPr="00B31D07" w:rsidRDefault="00B31D07" w:rsidP="00B31D07">
      <w:pPr>
        <w:spacing w:before="240" w:after="240"/>
        <w:ind w:right="2421"/>
        <w:jc w:val="left"/>
        <w:rPr>
          <w:color w:val="002060"/>
        </w:rPr>
      </w:pPr>
      <w:r w:rsidRPr="00B31D07">
        <w:rPr>
          <w:color w:val="002060"/>
        </w:rPr>
        <w:t>Scottish Para-Football is a registered Scottish charity (SC048491).</w:t>
      </w:r>
    </w:p>
    <w:p w14:paraId="7D4EEA78" w14:textId="77777777" w:rsidR="00B31D07" w:rsidRPr="00B31D07" w:rsidRDefault="00B31D07" w:rsidP="00B31D07">
      <w:pPr>
        <w:spacing w:before="240" w:after="240"/>
        <w:ind w:right="2421"/>
        <w:jc w:val="left"/>
        <w:rPr>
          <w:color w:val="002060"/>
        </w:rPr>
      </w:pPr>
      <w:r w:rsidRPr="00B31D07">
        <w:rPr>
          <w:color w:val="002060"/>
        </w:rPr>
        <w:t>If you have any questions about this Privacy Notice or how we use your information, please contact:</w:t>
      </w:r>
    </w:p>
    <w:p w14:paraId="57860211" w14:textId="77777777" w:rsidR="00B31D07" w:rsidRPr="00B31D07" w:rsidRDefault="00B31D07" w:rsidP="00B31D07">
      <w:pPr>
        <w:spacing w:before="240" w:after="240"/>
        <w:ind w:right="565"/>
        <w:jc w:val="left"/>
        <w:rPr>
          <w:color w:val="002060"/>
        </w:rPr>
      </w:pPr>
      <w:r w:rsidRPr="00B31D07">
        <w:rPr>
          <w:color w:val="002060"/>
        </w:rPr>
        <w:t>Scottish Para-Football</w:t>
      </w:r>
      <w:r w:rsidRPr="00B31D07">
        <w:rPr>
          <w:color w:val="002060"/>
        </w:rPr>
        <w:br/>
        <w:t>Hampden Park</w:t>
      </w:r>
      <w:r w:rsidRPr="00B31D07">
        <w:rPr>
          <w:color w:val="002060"/>
        </w:rPr>
        <w:br/>
        <w:t>Glasgow</w:t>
      </w:r>
      <w:r w:rsidRPr="00B31D07">
        <w:rPr>
          <w:color w:val="002060"/>
        </w:rPr>
        <w:br/>
        <w:t>G42 9AY</w:t>
      </w:r>
    </w:p>
    <w:p w14:paraId="4B0A3C7D" w14:textId="77777777" w:rsidR="00B31D07" w:rsidRPr="00B31D07" w:rsidRDefault="00B31D07" w:rsidP="00B31D07">
      <w:pPr>
        <w:spacing w:before="240" w:after="240"/>
        <w:ind w:right="2421"/>
        <w:jc w:val="left"/>
        <w:rPr>
          <w:color w:val="002060"/>
        </w:rPr>
      </w:pPr>
      <w:r w:rsidRPr="00B31D07">
        <w:rPr>
          <w:color w:val="002060"/>
        </w:rPr>
        <w:t xml:space="preserve">Email: </w:t>
      </w:r>
      <w:hyperlink r:id="rId11" w:history="1">
        <w:r w:rsidRPr="00B31D07">
          <w:rPr>
            <w:rStyle w:val="Hyperlink"/>
            <w:b/>
            <w:bCs/>
          </w:rPr>
          <w:t>ashley.reid@scottishparafootball.org.uk</w:t>
        </w:r>
      </w:hyperlink>
    </w:p>
    <w:p w14:paraId="62BF59FB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pict w14:anchorId="1E220C64">
          <v:rect id="_x0000_i1073" style="width:0;height:1.5pt" o:hralign="center" o:hrstd="t" o:hr="t" fillcolor="#a0a0a0" stroked="f"/>
        </w:pict>
      </w:r>
    </w:p>
    <w:p w14:paraId="61EBD277" w14:textId="77777777" w:rsidR="00B31D07" w:rsidRPr="00B31D07" w:rsidRDefault="00B31D07" w:rsidP="00B31D07">
      <w:pPr>
        <w:spacing w:before="240" w:after="240"/>
        <w:ind w:right="2421"/>
        <w:rPr>
          <w:b/>
          <w:bCs/>
          <w:color w:val="002060"/>
        </w:rPr>
      </w:pPr>
      <w:r w:rsidRPr="00B31D07">
        <w:rPr>
          <w:b/>
          <w:bCs/>
          <w:color w:val="002060"/>
        </w:rPr>
        <w:t>What information we collect</w:t>
      </w:r>
    </w:p>
    <w:p w14:paraId="2EF608BB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Depending on the activity, we may collect:</w:t>
      </w:r>
    </w:p>
    <w:p w14:paraId="2FB9BE2F" w14:textId="77777777" w:rsidR="00B31D07" w:rsidRPr="00B31D07" w:rsidRDefault="00B31D07" w:rsidP="00B31D07">
      <w:pPr>
        <w:numPr>
          <w:ilvl w:val="0"/>
          <w:numId w:val="31"/>
        </w:numPr>
        <w:ind w:left="714" w:right="2421" w:hanging="357"/>
        <w:rPr>
          <w:color w:val="002060"/>
        </w:rPr>
      </w:pPr>
      <w:r w:rsidRPr="00B31D07">
        <w:rPr>
          <w:color w:val="002060"/>
        </w:rPr>
        <w:t xml:space="preserve">Parent/carer name </w:t>
      </w:r>
    </w:p>
    <w:p w14:paraId="03C1D929" w14:textId="77777777" w:rsidR="00B31D07" w:rsidRPr="00B31D07" w:rsidRDefault="00B31D07" w:rsidP="00B31D07">
      <w:pPr>
        <w:numPr>
          <w:ilvl w:val="0"/>
          <w:numId w:val="31"/>
        </w:numPr>
        <w:ind w:left="714" w:right="2421" w:hanging="357"/>
        <w:rPr>
          <w:color w:val="002060"/>
        </w:rPr>
      </w:pPr>
      <w:r w:rsidRPr="00B31D07">
        <w:rPr>
          <w:color w:val="002060"/>
        </w:rPr>
        <w:t xml:space="preserve">Child's name </w:t>
      </w:r>
    </w:p>
    <w:p w14:paraId="3EB4A355" w14:textId="77777777" w:rsidR="00B31D07" w:rsidRPr="00B31D07" w:rsidRDefault="00B31D07" w:rsidP="00B31D07">
      <w:pPr>
        <w:numPr>
          <w:ilvl w:val="0"/>
          <w:numId w:val="31"/>
        </w:numPr>
        <w:ind w:left="714" w:right="2421" w:hanging="357"/>
        <w:rPr>
          <w:color w:val="002060"/>
        </w:rPr>
      </w:pPr>
      <w:r w:rsidRPr="00B31D07">
        <w:rPr>
          <w:color w:val="002060"/>
        </w:rPr>
        <w:t xml:space="preserve">Date of birth </w:t>
      </w:r>
    </w:p>
    <w:p w14:paraId="32EAB884" w14:textId="77777777" w:rsidR="00B31D07" w:rsidRPr="00B31D07" w:rsidRDefault="00B31D07" w:rsidP="00B31D07">
      <w:pPr>
        <w:numPr>
          <w:ilvl w:val="0"/>
          <w:numId w:val="31"/>
        </w:numPr>
        <w:ind w:left="714" w:right="2421" w:hanging="357"/>
        <w:rPr>
          <w:color w:val="002060"/>
        </w:rPr>
      </w:pPr>
      <w:r w:rsidRPr="00B31D07">
        <w:rPr>
          <w:color w:val="002060"/>
        </w:rPr>
        <w:t xml:space="preserve">Email address </w:t>
      </w:r>
    </w:p>
    <w:p w14:paraId="71B5621D" w14:textId="77777777" w:rsidR="00B31D07" w:rsidRPr="00B31D07" w:rsidRDefault="00B31D07" w:rsidP="00B31D07">
      <w:pPr>
        <w:numPr>
          <w:ilvl w:val="0"/>
          <w:numId w:val="31"/>
        </w:numPr>
        <w:ind w:left="714" w:right="2421" w:hanging="357"/>
        <w:rPr>
          <w:color w:val="002060"/>
        </w:rPr>
      </w:pPr>
      <w:r w:rsidRPr="00B31D07">
        <w:rPr>
          <w:color w:val="002060"/>
        </w:rPr>
        <w:t xml:space="preserve">Telephone number </w:t>
      </w:r>
    </w:p>
    <w:p w14:paraId="5681DB49" w14:textId="77777777" w:rsidR="00B31D07" w:rsidRPr="00B31D07" w:rsidRDefault="00B31D07" w:rsidP="00B31D07">
      <w:pPr>
        <w:numPr>
          <w:ilvl w:val="0"/>
          <w:numId w:val="31"/>
        </w:numPr>
        <w:ind w:left="714" w:right="2421" w:hanging="357"/>
        <w:rPr>
          <w:color w:val="002060"/>
        </w:rPr>
      </w:pPr>
      <w:r w:rsidRPr="00B31D07">
        <w:rPr>
          <w:color w:val="002060"/>
        </w:rPr>
        <w:t xml:space="preserve">Postcode </w:t>
      </w:r>
    </w:p>
    <w:p w14:paraId="4EC656F6" w14:textId="77777777" w:rsidR="00B31D07" w:rsidRPr="00B31D07" w:rsidRDefault="00B31D07" w:rsidP="00B31D07">
      <w:pPr>
        <w:numPr>
          <w:ilvl w:val="0"/>
          <w:numId w:val="31"/>
        </w:numPr>
        <w:ind w:left="714" w:right="2421" w:hanging="357"/>
        <w:rPr>
          <w:color w:val="002060"/>
        </w:rPr>
      </w:pPr>
      <w:r w:rsidRPr="00B31D07">
        <w:rPr>
          <w:color w:val="002060"/>
        </w:rPr>
        <w:t xml:space="preserve">Football experience </w:t>
      </w:r>
    </w:p>
    <w:p w14:paraId="2A02F43C" w14:textId="77777777" w:rsidR="00B31D07" w:rsidRPr="00B31D07" w:rsidRDefault="00B31D07" w:rsidP="00B31D07">
      <w:pPr>
        <w:numPr>
          <w:ilvl w:val="0"/>
          <w:numId w:val="31"/>
        </w:numPr>
        <w:ind w:left="714" w:right="2421" w:hanging="357"/>
        <w:rPr>
          <w:color w:val="002060"/>
        </w:rPr>
      </w:pPr>
      <w:r w:rsidRPr="00B31D07">
        <w:rPr>
          <w:color w:val="002060"/>
        </w:rPr>
        <w:t xml:space="preserve">Information about a player's disability or eligibility (for example cerebral palsy, acquired brain injury or childhood stroke) </w:t>
      </w:r>
    </w:p>
    <w:p w14:paraId="4E60659B" w14:textId="77777777" w:rsidR="00B31D07" w:rsidRPr="00B31D07" w:rsidRDefault="00B31D07" w:rsidP="00B31D07">
      <w:pPr>
        <w:numPr>
          <w:ilvl w:val="0"/>
          <w:numId w:val="31"/>
        </w:numPr>
        <w:ind w:left="714" w:right="2421" w:hanging="357"/>
        <w:rPr>
          <w:color w:val="002060"/>
        </w:rPr>
      </w:pPr>
      <w:r w:rsidRPr="00B31D07">
        <w:rPr>
          <w:color w:val="002060"/>
        </w:rPr>
        <w:t xml:space="preserve">Emergency contact details (where appropriate) </w:t>
      </w:r>
    </w:p>
    <w:p w14:paraId="6326D3E8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We only collect information that is necessary for the activity you are registering for.</w:t>
      </w:r>
    </w:p>
    <w:p w14:paraId="639C5AFF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pict w14:anchorId="1B422D60">
          <v:rect id="_x0000_i1074" style="width:0;height:1.5pt" o:hralign="center" o:hrstd="t" o:hr="t" fillcolor="#a0a0a0" stroked="f"/>
        </w:pict>
      </w:r>
    </w:p>
    <w:p w14:paraId="005BE22D" w14:textId="77777777" w:rsidR="00B31D07" w:rsidRPr="00B31D07" w:rsidRDefault="00B31D07" w:rsidP="00B31D07">
      <w:pPr>
        <w:spacing w:before="240" w:after="240"/>
        <w:ind w:right="2421"/>
        <w:rPr>
          <w:b/>
          <w:bCs/>
          <w:color w:val="002060"/>
        </w:rPr>
      </w:pPr>
      <w:r w:rsidRPr="00B31D07">
        <w:rPr>
          <w:b/>
          <w:bCs/>
          <w:color w:val="002060"/>
        </w:rPr>
        <w:t>Why we collect your information</w:t>
      </w:r>
    </w:p>
    <w:p w14:paraId="60007D49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We use your information to:</w:t>
      </w:r>
    </w:p>
    <w:p w14:paraId="0DD3486B" w14:textId="77777777" w:rsidR="00B31D07" w:rsidRPr="00B31D07" w:rsidRDefault="00B31D07" w:rsidP="00B31D07">
      <w:pPr>
        <w:numPr>
          <w:ilvl w:val="0"/>
          <w:numId w:val="32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Register players for events and activities </w:t>
      </w:r>
    </w:p>
    <w:p w14:paraId="7D8DEC23" w14:textId="77777777" w:rsidR="00B31D07" w:rsidRPr="00B31D07" w:rsidRDefault="00B31D07" w:rsidP="00B31D07">
      <w:pPr>
        <w:numPr>
          <w:ilvl w:val="0"/>
          <w:numId w:val="32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Contact you about your booking </w:t>
      </w:r>
    </w:p>
    <w:p w14:paraId="48A8EE8E" w14:textId="77777777" w:rsidR="00B31D07" w:rsidRPr="00B31D07" w:rsidRDefault="00B31D07" w:rsidP="00B31D07">
      <w:pPr>
        <w:numPr>
          <w:ilvl w:val="0"/>
          <w:numId w:val="32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Assess demand for disability football opportunities across Scotland </w:t>
      </w:r>
    </w:p>
    <w:p w14:paraId="13D49089" w14:textId="77777777" w:rsidR="00B31D07" w:rsidRPr="00B31D07" w:rsidRDefault="00B31D07" w:rsidP="00B31D07">
      <w:pPr>
        <w:numPr>
          <w:ilvl w:val="0"/>
          <w:numId w:val="32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Develop new football sessions and programmes </w:t>
      </w:r>
    </w:p>
    <w:p w14:paraId="5CB98E2B" w14:textId="77777777" w:rsidR="00B31D07" w:rsidRPr="00B31D07" w:rsidRDefault="00B31D07" w:rsidP="00B31D07">
      <w:pPr>
        <w:numPr>
          <w:ilvl w:val="0"/>
          <w:numId w:val="32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lastRenderedPageBreak/>
        <w:t xml:space="preserve">Support player pathway opportunities </w:t>
      </w:r>
    </w:p>
    <w:p w14:paraId="558FDC84" w14:textId="77777777" w:rsidR="00B31D07" w:rsidRPr="00B31D07" w:rsidRDefault="00B31D07" w:rsidP="00B31D07">
      <w:pPr>
        <w:numPr>
          <w:ilvl w:val="0"/>
          <w:numId w:val="32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Meet our safeguarding responsibilities </w:t>
      </w:r>
    </w:p>
    <w:p w14:paraId="0B0B8614" w14:textId="77777777" w:rsidR="00B31D07" w:rsidRPr="00B31D07" w:rsidRDefault="00B31D07" w:rsidP="00B31D07">
      <w:pPr>
        <w:numPr>
          <w:ilvl w:val="0"/>
          <w:numId w:val="32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Maintain appropriate records </w:t>
      </w:r>
    </w:p>
    <w:p w14:paraId="542363BD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Where you have agreed, we may also contact you about future Scottish Para-Football activities.</w:t>
      </w:r>
    </w:p>
    <w:p w14:paraId="6CB62585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pict w14:anchorId="54D37592">
          <v:rect id="_x0000_i1075" style="width:0;height:1.5pt" o:hralign="center" o:hrstd="t" o:hr="t" fillcolor="#a0a0a0" stroked="f"/>
        </w:pict>
      </w:r>
    </w:p>
    <w:p w14:paraId="22CA53AF" w14:textId="77777777" w:rsidR="00B31D07" w:rsidRPr="00B31D07" w:rsidRDefault="00B31D07" w:rsidP="00B31D07">
      <w:pPr>
        <w:spacing w:before="240" w:after="240"/>
        <w:ind w:right="2421"/>
        <w:rPr>
          <w:b/>
          <w:bCs/>
          <w:color w:val="002060"/>
        </w:rPr>
      </w:pPr>
      <w:r w:rsidRPr="00B31D07">
        <w:rPr>
          <w:b/>
          <w:bCs/>
          <w:color w:val="002060"/>
        </w:rPr>
        <w:t>Lawful basis</w:t>
      </w:r>
    </w:p>
    <w:p w14:paraId="46F9177F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We process your information because:</w:t>
      </w:r>
    </w:p>
    <w:p w14:paraId="5D074272" w14:textId="77777777" w:rsidR="00B31D07" w:rsidRPr="00B31D07" w:rsidRDefault="00B31D07" w:rsidP="00B31D07">
      <w:pPr>
        <w:numPr>
          <w:ilvl w:val="0"/>
          <w:numId w:val="33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it is necessary to organise and deliver our football activities; </w:t>
      </w:r>
    </w:p>
    <w:p w14:paraId="7A8CEB0C" w14:textId="77777777" w:rsidR="00B31D07" w:rsidRPr="00B31D07" w:rsidRDefault="00B31D07" w:rsidP="00B31D07">
      <w:pPr>
        <w:numPr>
          <w:ilvl w:val="0"/>
          <w:numId w:val="33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it is in Scottish Para-Football's legitimate interests to develop disability football opportunities across Scotland; and </w:t>
      </w:r>
    </w:p>
    <w:p w14:paraId="0B22312F" w14:textId="77777777" w:rsidR="00B31D07" w:rsidRPr="00B31D07" w:rsidRDefault="00B31D07" w:rsidP="00B31D07">
      <w:pPr>
        <w:numPr>
          <w:ilvl w:val="0"/>
          <w:numId w:val="33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where required, we will ask for your consent before sending future communications. </w:t>
      </w:r>
    </w:p>
    <w:p w14:paraId="39C59B6F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Where we collect information about a player's disability, we do so only where it is necessary to provide appropriate football opportunities and support.</w:t>
      </w:r>
    </w:p>
    <w:p w14:paraId="6CE8D67A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pict w14:anchorId="4F5236A2">
          <v:rect id="_x0000_i1076" style="width:0;height:1.5pt" o:hralign="center" o:hrstd="t" o:hr="t" fillcolor="#a0a0a0" stroked="f"/>
        </w:pict>
      </w:r>
    </w:p>
    <w:p w14:paraId="3B78E867" w14:textId="77777777" w:rsidR="00B31D07" w:rsidRPr="00B31D07" w:rsidRDefault="00B31D07" w:rsidP="00B31D07">
      <w:pPr>
        <w:spacing w:before="240" w:after="240"/>
        <w:ind w:right="2421"/>
        <w:rPr>
          <w:b/>
          <w:bCs/>
          <w:color w:val="002060"/>
        </w:rPr>
      </w:pPr>
      <w:r w:rsidRPr="00B31D07">
        <w:rPr>
          <w:b/>
          <w:bCs/>
          <w:color w:val="002060"/>
        </w:rPr>
        <w:t>Who we share information with</w:t>
      </w:r>
    </w:p>
    <w:p w14:paraId="2878886B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We will only share personal information where necessary.</w:t>
      </w:r>
    </w:p>
    <w:p w14:paraId="331631E9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This may include:</w:t>
      </w:r>
    </w:p>
    <w:p w14:paraId="75858498" w14:textId="77777777" w:rsidR="00B31D07" w:rsidRPr="00B31D07" w:rsidRDefault="00B31D07" w:rsidP="00B31D07">
      <w:pPr>
        <w:numPr>
          <w:ilvl w:val="0"/>
          <w:numId w:val="34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Scottish Football Association </w:t>
      </w:r>
    </w:p>
    <w:p w14:paraId="1E3CA9F7" w14:textId="77777777" w:rsidR="00B31D07" w:rsidRPr="00B31D07" w:rsidRDefault="00B31D07" w:rsidP="00B31D07">
      <w:pPr>
        <w:numPr>
          <w:ilvl w:val="0"/>
          <w:numId w:val="34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Scottish Para-Football member organisations </w:t>
      </w:r>
    </w:p>
    <w:p w14:paraId="18512E31" w14:textId="77777777" w:rsidR="00B31D07" w:rsidRPr="00B31D07" w:rsidRDefault="00B31D07" w:rsidP="00B31D07">
      <w:pPr>
        <w:numPr>
          <w:ilvl w:val="0"/>
          <w:numId w:val="34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Coaches and volunteers involved in delivering activities </w:t>
      </w:r>
    </w:p>
    <w:p w14:paraId="7D65CFE2" w14:textId="77777777" w:rsidR="00B31D07" w:rsidRPr="00B31D07" w:rsidRDefault="00B31D07" w:rsidP="00B31D07">
      <w:pPr>
        <w:numPr>
          <w:ilvl w:val="0"/>
          <w:numId w:val="34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Venue providers (where required) </w:t>
      </w:r>
    </w:p>
    <w:p w14:paraId="45E5193F" w14:textId="77777777" w:rsidR="00B31D07" w:rsidRPr="00B31D07" w:rsidRDefault="00B31D07" w:rsidP="00B31D07">
      <w:pPr>
        <w:numPr>
          <w:ilvl w:val="0"/>
          <w:numId w:val="34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Emergency services (where necessary) </w:t>
      </w:r>
    </w:p>
    <w:p w14:paraId="01066161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Information is only shared in accordance with data protection legislation and Scottish Para-Football's Data Sharing Agreement. </w:t>
      </w:r>
    </w:p>
    <w:p w14:paraId="6CD27165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pict w14:anchorId="2006C177">
          <v:rect id="_x0000_i1077" style="width:0;height:1.5pt" o:hralign="center" o:hrstd="t" o:hr="t" fillcolor="#a0a0a0" stroked="f"/>
        </w:pict>
      </w:r>
    </w:p>
    <w:p w14:paraId="60552182" w14:textId="77777777" w:rsidR="00B31D07" w:rsidRPr="00B31D07" w:rsidRDefault="00B31D07" w:rsidP="00B31D07">
      <w:pPr>
        <w:spacing w:before="240" w:after="240"/>
        <w:ind w:right="2421"/>
        <w:rPr>
          <w:b/>
          <w:bCs/>
          <w:color w:val="002060"/>
        </w:rPr>
      </w:pPr>
      <w:r w:rsidRPr="00B31D07">
        <w:rPr>
          <w:b/>
          <w:bCs/>
          <w:color w:val="002060"/>
        </w:rPr>
        <w:t>How long we keep information</w:t>
      </w:r>
    </w:p>
    <w:p w14:paraId="3CF35A4F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We only keep personal information for as long as necessary to fulfil the purpose for which it was collected or where required by law or safeguarding guidance.</w:t>
      </w:r>
    </w:p>
    <w:p w14:paraId="5EDC599F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lastRenderedPageBreak/>
        <w:pict w14:anchorId="3E38B930">
          <v:rect id="_x0000_i1078" style="width:0;height:1.5pt" o:hralign="center" o:hrstd="t" o:hr="t" fillcolor="#a0a0a0" stroked="f"/>
        </w:pict>
      </w:r>
    </w:p>
    <w:p w14:paraId="46670932" w14:textId="77777777" w:rsidR="00B31D07" w:rsidRPr="00B31D07" w:rsidRDefault="00B31D07" w:rsidP="00B31D07">
      <w:pPr>
        <w:spacing w:before="240" w:after="240"/>
        <w:ind w:right="2421"/>
        <w:rPr>
          <w:b/>
          <w:bCs/>
          <w:color w:val="002060"/>
        </w:rPr>
      </w:pPr>
      <w:r w:rsidRPr="00B31D07">
        <w:rPr>
          <w:b/>
          <w:bCs/>
          <w:color w:val="002060"/>
        </w:rPr>
        <w:t>Keeping your information secure</w:t>
      </w:r>
    </w:p>
    <w:p w14:paraId="79D8943C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Scottish Para-Football takes appropriate technical and organisational measures to protect personal information from loss, misuse or unauthorised access. </w:t>
      </w:r>
    </w:p>
    <w:p w14:paraId="04BBB02C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pict w14:anchorId="212540CE">
          <v:rect id="_x0000_i1079" style="width:0;height:1.5pt" o:hralign="center" o:hrstd="t" o:hr="t" fillcolor="#a0a0a0" stroked="f"/>
        </w:pict>
      </w:r>
    </w:p>
    <w:p w14:paraId="2F622A87" w14:textId="77777777" w:rsidR="00B31D07" w:rsidRPr="00B31D07" w:rsidRDefault="00B31D07" w:rsidP="00B31D07">
      <w:pPr>
        <w:spacing w:before="240" w:after="240"/>
        <w:ind w:right="2421"/>
        <w:rPr>
          <w:b/>
          <w:bCs/>
          <w:color w:val="002060"/>
        </w:rPr>
      </w:pPr>
      <w:r w:rsidRPr="00B31D07">
        <w:rPr>
          <w:b/>
          <w:bCs/>
          <w:color w:val="002060"/>
        </w:rPr>
        <w:t>Your rights</w:t>
      </w:r>
    </w:p>
    <w:p w14:paraId="64064CC4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Under UK data protection </w:t>
      </w:r>
      <w:proofErr w:type="gramStart"/>
      <w:r w:rsidRPr="00B31D07">
        <w:rPr>
          <w:color w:val="002060"/>
        </w:rPr>
        <w:t>law</w:t>
      </w:r>
      <w:proofErr w:type="gramEnd"/>
      <w:r w:rsidRPr="00B31D07">
        <w:rPr>
          <w:color w:val="002060"/>
        </w:rPr>
        <w:t xml:space="preserve"> you have the right to:</w:t>
      </w:r>
    </w:p>
    <w:p w14:paraId="60BBDF3B" w14:textId="77777777" w:rsidR="00B31D07" w:rsidRPr="00B31D07" w:rsidRDefault="00B31D07" w:rsidP="00B31D07">
      <w:pPr>
        <w:numPr>
          <w:ilvl w:val="0"/>
          <w:numId w:val="35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access your personal information </w:t>
      </w:r>
    </w:p>
    <w:p w14:paraId="226FC715" w14:textId="77777777" w:rsidR="00B31D07" w:rsidRPr="00B31D07" w:rsidRDefault="00B31D07" w:rsidP="00B31D07">
      <w:pPr>
        <w:numPr>
          <w:ilvl w:val="0"/>
          <w:numId w:val="35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ask us to correct inaccurate information </w:t>
      </w:r>
    </w:p>
    <w:p w14:paraId="353532A4" w14:textId="77777777" w:rsidR="00B31D07" w:rsidRPr="00B31D07" w:rsidRDefault="00B31D07" w:rsidP="00B31D07">
      <w:pPr>
        <w:numPr>
          <w:ilvl w:val="0"/>
          <w:numId w:val="35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request that information is deleted (where appropriate) </w:t>
      </w:r>
    </w:p>
    <w:p w14:paraId="54E49864" w14:textId="77777777" w:rsidR="00B31D07" w:rsidRPr="00B31D07" w:rsidRDefault="00B31D07" w:rsidP="00B31D07">
      <w:pPr>
        <w:numPr>
          <w:ilvl w:val="0"/>
          <w:numId w:val="35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restrict or object to processing in certain circumstances </w:t>
      </w:r>
    </w:p>
    <w:p w14:paraId="60B713DC" w14:textId="77777777" w:rsidR="00B31D07" w:rsidRPr="00B31D07" w:rsidRDefault="00B31D07" w:rsidP="00B31D07">
      <w:pPr>
        <w:numPr>
          <w:ilvl w:val="0"/>
          <w:numId w:val="35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withdraw consent where processing is based on consent </w:t>
      </w:r>
    </w:p>
    <w:p w14:paraId="6A81CF76" w14:textId="77777777" w:rsidR="00B31D07" w:rsidRPr="00B31D07" w:rsidRDefault="00B31D07" w:rsidP="00B31D07">
      <w:pPr>
        <w:numPr>
          <w:ilvl w:val="0"/>
          <w:numId w:val="35"/>
        </w:num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complain to the Information Commissioner's Office (ICO) </w:t>
      </w:r>
    </w:p>
    <w:p w14:paraId="1100DB54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pict w14:anchorId="2D33D490">
          <v:rect id="_x0000_i1080" style="width:0;height:1.5pt" o:hralign="center" o:hrstd="t" o:hr="t" fillcolor="#a0a0a0" stroked="f"/>
        </w:pict>
      </w:r>
    </w:p>
    <w:p w14:paraId="68EAE9D9" w14:textId="77777777" w:rsidR="00B31D07" w:rsidRPr="00B31D07" w:rsidRDefault="00B31D07" w:rsidP="00B31D07">
      <w:pPr>
        <w:spacing w:before="240" w:after="240"/>
        <w:ind w:right="2421"/>
        <w:rPr>
          <w:b/>
          <w:bCs/>
          <w:color w:val="002060"/>
        </w:rPr>
      </w:pPr>
      <w:r w:rsidRPr="00B31D07">
        <w:rPr>
          <w:b/>
          <w:bCs/>
          <w:color w:val="002060"/>
        </w:rPr>
        <w:t>Contact us</w:t>
      </w:r>
    </w:p>
    <w:p w14:paraId="171A1CDA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>If you have any questions about this Privacy Notice or how we use your information, please contact:</w:t>
      </w:r>
    </w:p>
    <w:p w14:paraId="5FD183B3" w14:textId="77777777" w:rsidR="00B31D07" w:rsidRPr="00B31D07" w:rsidRDefault="00B31D07" w:rsidP="00B31D07">
      <w:pPr>
        <w:spacing w:before="240" w:after="240"/>
        <w:ind w:right="2421"/>
        <w:jc w:val="left"/>
        <w:rPr>
          <w:color w:val="002060"/>
        </w:rPr>
      </w:pPr>
      <w:r w:rsidRPr="00B31D07">
        <w:rPr>
          <w:b/>
          <w:bCs/>
          <w:color w:val="002060"/>
        </w:rPr>
        <w:t>Ashley Reid</w:t>
      </w:r>
      <w:r w:rsidRPr="00B31D07">
        <w:rPr>
          <w:color w:val="002060"/>
        </w:rPr>
        <w:br/>
        <w:t>Chief Executive Officer</w:t>
      </w:r>
      <w:r w:rsidRPr="00B31D07">
        <w:rPr>
          <w:color w:val="002060"/>
        </w:rPr>
        <w:br/>
        <w:t>Scottish Para-Football</w:t>
      </w:r>
    </w:p>
    <w:p w14:paraId="03B66630" w14:textId="77777777" w:rsidR="00B31D07" w:rsidRPr="00B31D07" w:rsidRDefault="00B31D07" w:rsidP="00B31D07">
      <w:pPr>
        <w:spacing w:before="240" w:after="240"/>
        <w:ind w:right="2421"/>
        <w:rPr>
          <w:color w:val="002060"/>
        </w:rPr>
      </w:pPr>
      <w:r w:rsidRPr="00B31D07">
        <w:rPr>
          <w:color w:val="002060"/>
        </w:rPr>
        <w:t xml:space="preserve">Email: </w:t>
      </w:r>
      <w:hyperlink r:id="rId12" w:history="1">
        <w:r w:rsidRPr="00B31D07">
          <w:rPr>
            <w:rStyle w:val="Hyperlink"/>
            <w:b/>
            <w:bCs/>
          </w:rPr>
          <w:t>ashley.reid@scottishparafootball.org.uk</w:t>
        </w:r>
      </w:hyperlink>
    </w:p>
    <w:p w14:paraId="2404B0FD" w14:textId="77777777" w:rsidR="00947B46" w:rsidRPr="005715F4" w:rsidRDefault="00947B46" w:rsidP="00690BAC">
      <w:pPr>
        <w:spacing w:before="240" w:after="240"/>
        <w:ind w:right="2421"/>
        <w:rPr>
          <w:color w:val="002060"/>
        </w:rPr>
      </w:pPr>
    </w:p>
    <w:p w14:paraId="4CEACF8A" w14:textId="77777777" w:rsidR="00690BAC" w:rsidRPr="005715F4" w:rsidRDefault="00690BAC" w:rsidP="00690BAC">
      <w:pPr>
        <w:spacing w:before="240" w:after="240"/>
        <w:ind w:right="2421"/>
        <w:rPr>
          <w:color w:val="002060"/>
        </w:rPr>
      </w:pPr>
    </w:p>
    <w:bookmarkEnd w:id="0"/>
    <w:p w14:paraId="6728BC3E" w14:textId="77777777" w:rsidR="00690BAC" w:rsidRPr="005715F4" w:rsidRDefault="00690BAC" w:rsidP="00690BAC">
      <w:pPr>
        <w:spacing w:before="240" w:after="240"/>
        <w:ind w:right="2421"/>
        <w:rPr>
          <w:color w:val="002060"/>
        </w:rPr>
      </w:pPr>
    </w:p>
    <w:sectPr w:rsidR="00690BAC" w:rsidRPr="005715F4" w:rsidSect="00EF3250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1134" w:left="1418" w:header="567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A7A75" w14:textId="77777777" w:rsidR="00FD49AE" w:rsidRDefault="00FD49AE" w:rsidP="00514A49">
      <w:r>
        <w:separator/>
      </w:r>
    </w:p>
  </w:endnote>
  <w:endnote w:type="continuationSeparator" w:id="0">
    <w:p w14:paraId="0A6CB56C" w14:textId="77777777" w:rsidR="00FD49AE" w:rsidRDefault="00FD49AE" w:rsidP="0051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2B6" w14:textId="77777777" w:rsidR="00D332DE" w:rsidRDefault="00D33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51FD" w14:textId="77777777" w:rsidR="00D332DE" w:rsidRDefault="00D332DE">
    <w:pPr>
      <w:pStyle w:val="Footer"/>
    </w:pPr>
    <w:r w:rsidRPr="002630DB">
      <w:rPr>
        <w:rStyle w:val="PageNumber"/>
      </w:rPr>
      <w:fldChar w:fldCharType="begin"/>
    </w:r>
    <w:r w:rsidRPr="002630DB">
      <w:rPr>
        <w:rStyle w:val="PageNumber"/>
      </w:rPr>
      <w:instrText xml:space="preserve"> PAGE   \* MERGEFORMAT </w:instrText>
    </w:r>
    <w:r w:rsidRPr="002630DB">
      <w:rPr>
        <w:rStyle w:val="PageNumber"/>
      </w:rPr>
      <w:fldChar w:fldCharType="separate"/>
    </w:r>
    <w:r w:rsidR="00657E53">
      <w:rPr>
        <w:rStyle w:val="PageNumber"/>
        <w:noProof/>
      </w:rPr>
      <w:t>15</w:t>
    </w:r>
    <w:r w:rsidRPr="002630DB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87D9" w14:textId="77777777" w:rsidR="00D332DE" w:rsidRDefault="00D33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91D29" w14:textId="77777777" w:rsidR="00FD49AE" w:rsidRDefault="00FD49AE" w:rsidP="00514A49">
      <w:r>
        <w:separator/>
      </w:r>
    </w:p>
  </w:footnote>
  <w:footnote w:type="continuationSeparator" w:id="0">
    <w:p w14:paraId="3449E3AB" w14:textId="77777777" w:rsidR="00FD49AE" w:rsidRDefault="00FD49AE" w:rsidP="00514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835F" w14:textId="77777777" w:rsidR="00D332DE" w:rsidRDefault="00D332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6DE7" w14:textId="77777777" w:rsidR="00D332DE" w:rsidRDefault="00D332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129"/>
    <w:multiLevelType w:val="multilevel"/>
    <w:tmpl w:val="D6F8960E"/>
    <w:styleLink w:val="NumberingSchedulesHeadings"/>
    <w:lvl w:ilvl="0">
      <w:start w:val="1"/>
      <w:numFmt w:val="decimal"/>
      <w:pStyle w:val="Schedule"/>
      <w:suff w:val="nothing"/>
      <w:lvlText w:val="Schedule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Part"/>
      <w:suff w:val="nothing"/>
      <w:lvlText w:val="Part 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4DF0137"/>
    <w:multiLevelType w:val="multilevel"/>
    <w:tmpl w:val="7AD49FA2"/>
    <w:styleLink w:val="NumberingNotes"/>
    <w:lvl w:ilvl="0">
      <w:start w:val="1"/>
      <w:numFmt w:val="decimal"/>
      <w:pStyle w:val="Note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Note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Note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Note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Note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Note6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pStyle w:val="Note7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upperLetter"/>
      <w:pStyle w:val="Note8"/>
      <w:lvlText w:val="%8)"/>
      <w:lvlJc w:val="left"/>
      <w:pPr>
        <w:tabs>
          <w:tab w:val="num" w:pos="5761"/>
        </w:tabs>
        <w:ind w:left="5761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C5667A6"/>
    <w:multiLevelType w:val="multilevel"/>
    <w:tmpl w:val="353C8906"/>
    <w:styleLink w:val="NumberingMain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lowerLetter"/>
      <w:pStyle w:val="Level3Numb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lowerRoman"/>
      <w:pStyle w:val="Level4Numb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4">
      <w:start w:val="1"/>
      <w:numFmt w:val="upperLetter"/>
      <w:pStyle w:val="Level5Numb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5">
      <w:start w:val="1"/>
      <w:numFmt w:val="decimal"/>
      <w:pStyle w:val="Level6Number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Level7Number"/>
      <w:lvlText w:val="%7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7">
      <w:start w:val="1"/>
      <w:numFmt w:val="lowerRoman"/>
      <w:pStyle w:val="Level8Number"/>
      <w:lvlText w:val="%8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D5B03C9"/>
    <w:multiLevelType w:val="multilevel"/>
    <w:tmpl w:val="BD38C5D2"/>
    <w:styleLink w:val="AppendixNumbering"/>
    <w:lvl w:ilvl="0">
      <w:start w:val="1"/>
      <w:numFmt w:val="none"/>
      <w:pStyle w:val="Appendix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ppendix2Number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Appendix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Appendix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Appendix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Appendix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Appendix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CF74A2"/>
    <w:multiLevelType w:val="multilevel"/>
    <w:tmpl w:val="48DA4548"/>
    <w:styleLink w:val="NumberingPrecedentNotes"/>
    <w:lvl w:ilvl="0">
      <w:start w:val="1"/>
      <w:numFmt w:val="decimal"/>
      <w:pStyle w:val="PrecedentNotes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PrecedentNotes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PrecedentNotes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PrecedentNotes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15569C"/>
    <w:multiLevelType w:val="multilevel"/>
    <w:tmpl w:val="D6F8960E"/>
    <w:numStyleLink w:val="NumberingSchedulesHeadings"/>
  </w:abstractNum>
  <w:abstractNum w:abstractNumId="6" w15:restartNumberingAfterBreak="0">
    <w:nsid w:val="13710B5A"/>
    <w:multiLevelType w:val="multilevel"/>
    <w:tmpl w:val="48DA4548"/>
    <w:numStyleLink w:val="NumberingPrecedentNotes"/>
  </w:abstractNum>
  <w:abstractNum w:abstractNumId="7" w15:restartNumberingAfterBreak="0">
    <w:nsid w:val="16CD7D34"/>
    <w:multiLevelType w:val="multilevel"/>
    <w:tmpl w:val="F83A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1717B"/>
    <w:multiLevelType w:val="multilevel"/>
    <w:tmpl w:val="F2CC46F2"/>
    <w:numStyleLink w:val="NumberingTheSchedule"/>
  </w:abstractNum>
  <w:abstractNum w:abstractNumId="9" w15:restartNumberingAfterBreak="0">
    <w:nsid w:val="25D22D11"/>
    <w:multiLevelType w:val="multilevel"/>
    <w:tmpl w:val="403C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6278DA"/>
    <w:multiLevelType w:val="multilevel"/>
    <w:tmpl w:val="EBD857C4"/>
    <w:styleLink w:val="NumberingBullets"/>
    <w:lvl w:ilvl="0">
      <w:start w:val="1"/>
      <w:numFmt w:val="bullet"/>
      <w:pStyle w:val="Bullets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pStyle w:val="Bullets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Bullets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Bullets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Bullets5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Bullets6"/>
      <w:lvlText w:val=""/>
      <w:lvlJc w:val="left"/>
      <w:pPr>
        <w:tabs>
          <w:tab w:val="num" w:pos="4321"/>
        </w:tabs>
        <w:ind w:left="4321" w:hanging="721"/>
      </w:pPr>
      <w:rPr>
        <w:rFonts w:ascii="Symbol" w:hAnsi="Symbol" w:hint="default"/>
        <w:color w:val="auto"/>
      </w:rPr>
    </w:lvl>
    <w:lvl w:ilvl="6">
      <w:start w:val="1"/>
      <w:numFmt w:val="bullet"/>
      <w:pStyle w:val="Bullets7"/>
      <w:lvlText w:val=""/>
      <w:lvlJc w:val="left"/>
      <w:pPr>
        <w:tabs>
          <w:tab w:val="num" w:pos="5041"/>
        </w:tabs>
        <w:ind w:left="5041" w:hanging="720"/>
      </w:pPr>
      <w:rPr>
        <w:rFonts w:ascii="Symbol" w:hAnsi="Symbol" w:hint="default"/>
        <w:color w:val="auto"/>
      </w:rPr>
    </w:lvl>
    <w:lvl w:ilvl="7">
      <w:start w:val="1"/>
      <w:numFmt w:val="bullet"/>
      <w:pStyle w:val="Bullets8"/>
      <w:lvlText w:val=""/>
      <w:lvlJc w:val="left"/>
      <w:pPr>
        <w:tabs>
          <w:tab w:val="num" w:pos="5761"/>
        </w:tabs>
        <w:ind w:left="5761" w:hanging="720"/>
      </w:pPr>
      <w:rPr>
        <w:rFonts w:ascii="Symbol" w:hAnsi="Symbol"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777213F"/>
    <w:multiLevelType w:val="multilevel"/>
    <w:tmpl w:val="81307BCE"/>
    <w:name w:val="AgreementTemplate"/>
    <w:lvl w:ilvl="0">
      <w:start w:val="1"/>
      <w:numFmt w:val="decimal"/>
      <w:isLgl/>
      <w:lvlText w:val="%1"/>
      <w:lvlJc w:val="left"/>
      <w:pPr>
        <w:tabs>
          <w:tab w:val="num" w:pos="720"/>
        </w:tabs>
        <w:ind w:left="720" w:hanging="72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3600" w:hanging="72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320" w:hanging="720"/>
      </w:pPr>
    </w:lvl>
    <w:lvl w:ilvl="7">
      <w:start w:val="1"/>
      <w:numFmt w:val="lowerRoman"/>
      <w:lvlText w:val="%8)"/>
      <w:lvlJc w:val="left"/>
      <w:pPr>
        <w:tabs>
          <w:tab w:val="num" w:pos="5040"/>
        </w:tabs>
        <w:ind w:left="5040" w:hanging="720"/>
      </w:pPr>
    </w:lvl>
    <w:lvl w:ilvl="8">
      <w:start w:val="1"/>
      <w:numFmt w:val="none"/>
      <w:suff w:val="nothing"/>
      <w:lvlText w:val=""/>
      <w:lvlJc w:val="left"/>
      <w:pPr>
        <w:ind w:left="5760" w:hanging="720"/>
      </w:pPr>
    </w:lvl>
  </w:abstractNum>
  <w:abstractNum w:abstractNumId="12" w15:restartNumberingAfterBreak="0">
    <w:nsid w:val="38316ACC"/>
    <w:multiLevelType w:val="multilevel"/>
    <w:tmpl w:val="3BCEDDE0"/>
    <w:styleLink w:val="NumberingTheAppendix"/>
    <w:lvl w:ilvl="0">
      <w:start w:val="1"/>
      <w:numFmt w:val="none"/>
      <w:pStyle w:val="AppendixThe"/>
      <w:suff w:val="nothing"/>
      <w:lvlText w:val="The Appendix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16C1F0B"/>
    <w:multiLevelType w:val="multilevel"/>
    <w:tmpl w:val="EF8A22A6"/>
    <w:numStyleLink w:val="NumberingSchedules"/>
  </w:abstractNum>
  <w:abstractNum w:abstractNumId="14" w15:restartNumberingAfterBreak="0">
    <w:nsid w:val="43E61CF4"/>
    <w:multiLevelType w:val="multilevel"/>
    <w:tmpl w:val="772E867C"/>
    <w:styleLink w:val="NumberingAppendixHeadings"/>
    <w:lvl w:ilvl="0">
      <w:start w:val="1"/>
      <w:numFmt w:val="decimal"/>
      <w:pStyle w:val="Appendix"/>
      <w:suff w:val="nothing"/>
      <w:lvlText w:val="Appendix 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AppendixPart"/>
      <w:suff w:val="nothing"/>
      <w:lvlText w:val="Part 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4DD2804"/>
    <w:multiLevelType w:val="multilevel"/>
    <w:tmpl w:val="BEDE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19253A"/>
    <w:multiLevelType w:val="multilevel"/>
    <w:tmpl w:val="F7F40A38"/>
    <w:numStyleLink w:val="NumberingBackground"/>
  </w:abstractNum>
  <w:abstractNum w:abstractNumId="17" w15:restartNumberingAfterBreak="0">
    <w:nsid w:val="4D383374"/>
    <w:multiLevelType w:val="multilevel"/>
    <w:tmpl w:val="F7F40A38"/>
    <w:styleLink w:val="NumberingBackground"/>
    <w:lvl w:ilvl="0">
      <w:start w:val="1"/>
      <w:numFmt w:val="upperLetter"/>
      <w:pStyle w:val="Background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ackground2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Letter"/>
      <w:pStyle w:val="Background3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Roman"/>
      <w:pStyle w:val="Background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1504216"/>
    <w:multiLevelType w:val="multilevel"/>
    <w:tmpl w:val="16E6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3250A6"/>
    <w:multiLevelType w:val="multilevel"/>
    <w:tmpl w:val="BD38C5D2"/>
    <w:numStyleLink w:val="AppendixNumbering"/>
  </w:abstractNum>
  <w:abstractNum w:abstractNumId="20" w15:restartNumberingAfterBreak="0">
    <w:nsid w:val="55501D87"/>
    <w:multiLevelType w:val="multilevel"/>
    <w:tmpl w:val="F886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463F5"/>
    <w:multiLevelType w:val="multilevel"/>
    <w:tmpl w:val="EBE662BE"/>
    <w:name w:val="Schedule1.-418346602-F"/>
    <w:styleLink w:val="Schedule1List"/>
    <w:lvl w:ilvl="0">
      <w:start w:val="1"/>
      <w:numFmt w:val="decimal"/>
      <w:pStyle w:val="Schedule1L1"/>
      <w:suff w:val="nothing"/>
      <w:lvlText w:val="Schedule %1"/>
      <w:lvlJc w:val="left"/>
      <w:pPr>
        <w:tabs>
          <w:tab w:val="num" w:pos="567"/>
        </w:tabs>
        <w:ind w:left="0" w:firstLine="0"/>
      </w:pPr>
      <w:rPr>
        <w:rFonts w:ascii="Arial" w:hAnsi="Arial" w:cs="Arial"/>
        <w:b/>
        <w:sz w:val="24"/>
      </w:rPr>
    </w:lvl>
    <w:lvl w:ilvl="1">
      <w:start w:val="1"/>
      <w:numFmt w:val="decimal"/>
      <w:pStyle w:val="Schedule1L2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0"/>
      </w:rPr>
    </w:lvl>
    <w:lvl w:ilvl="2">
      <w:start w:val="1"/>
      <w:numFmt w:val="lowerLetter"/>
      <w:pStyle w:val="Schedule1L3"/>
      <w:lvlText w:val="(%3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sz w:val="20"/>
      </w:rPr>
    </w:lvl>
    <w:lvl w:ilvl="3">
      <w:start w:val="1"/>
      <w:numFmt w:val="lowerRoman"/>
      <w:pStyle w:val="Schedule1L4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sz w:val="20"/>
      </w:rPr>
    </w:lvl>
    <w:lvl w:ilvl="4">
      <w:start w:val="1"/>
      <w:numFmt w:val="upperLetter"/>
      <w:pStyle w:val="Schedule1L5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sz w:val="20"/>
      </w:rPr>
    </w:lvl>
    <w:lvl w:ilvl="5">
      <w:start w:val="1"/>
      <w:numFmt w:val="upperRoman"/>
      <w:pStyle w:val="Schedule1L6"/>
      <w:lvlText w:val="(%6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sz w:val="20"/>
      </w:rPr>
    </w:lvl>
    <w:lvl w:ilvl="6">
      <w:start w:val="1"/>
      <w:numFmt w:val="decimal"/>
      <w:pStyle w:val="Schedule1L7"/>
      <w:lvlText w:val="(%7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sz w:val="20"/>
      </w:rPr>
    </w:lvl>
    <w:lvl w:ilvl="7">
      <w:start w:val="1"/>
      <w:numFmt w:val="lowerLetter"/>
      <w:pStyle w:val="Schedule1L8"/>
      <w:lvlText w:val="%8."/>
      <w:lvlJc w:val="left"/>
      <w:pPr>
        <w:tabs>
          <w:tab w:val="num" w:pos="3969"/>
        </w:tabs>
        <w:ind w:left="3969" w:hanging="567"/>
      </w:pPr>
      <w:rPr>
        <w:rFonts w:ascii="Arial" w:hAnsi="Arial" w:cs="Arial"/>
        <w:sz w:val="20"/>
      </w:rPr>
    </w:lvl>
    <w:lvl w:ilvl="8">
      <w:start w:val="1"/>
      <w:numFmt w:val="lowerRoman"/>
      <w:pStyle w:val="Schedule1L9"/>
      <w:lvlText w:val="%9."/>
      <w:lvlJc w:val="left"/>
      <w:pPr>
        <w:tabs>
          <w:tab w:val="num" w:pos="4535"/>
        </w:tabs>
        <w:ind w:left="4535" w:hanging="566"/>
      </w:pPr>
      <w:rPr>
        <w:rFonts w:ascii="Arial" w:hAnsi="Arial" w:cs="Arial"/>
        <w:sz w:val="20"/>
      </w:rPr>
    </w:lvl>
  </w:abstractNum>
  <w:abstractNum w:abstractNumId="22" w15:restartNumberingAfterBreak="0">
    <w:nsid w:val="585925E5"/>
    <w:multiLevelType w:val="multilevel"/>
    <w:tmpl w:val="6284BEB2"/>
    <w:styleLink w:val="NumberingDefinitions"/>
    <w:lvl w:ilvl="0">
      <w:start w:val="1"/>
      <w:numFmt w:val="none"/>
      <w:pStyle w:val="Definition"/>
      <w:suff w:val="nothing"/>
      <w:lvlText w:val="%1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Definition4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Definition5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pStyle w:val="Definition6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88407A8"/>
    <w:multiLevelType w:val="multilevel"/>
    <w:tmpl w:val="F2CC46F2"/>
    <w:styleLink w:val="NumberingTheSchedule"/>
    <w:lvl w:ilvl="0">
      <w:start w:val="1"/>
      <w:numFmt w:val="none"/>
      <w:pStyle w:val="ScheduleThe"/>
      <w:suff w:val="nothing"/>
      <w:lvlText w:val="The Schedule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F8F4B88"/>
    <w:multiLevelType w:val="multilevel"/>
    <w:tmpl w:val="96FEF85C"/>
    <w:styleLink w:val="NumberingSection"/>
    <w:lvl w:ilvl="0">
      <w:start w:val="1"/>
      <w:numFmt w:val="upperLetter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4781B93"/>
    <w:multiLevelType w:val="multilevel"/>
    <w:tmpl w:val="90DCC8F2"/>
    <w:name w:val="PartiesTemplat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58F5B37"/>
    <w:multiLevelType w:val="multilevel"/>
    <w:tmpl w:val="EF8A22A6"/>
    <w:styleLink w:val="NumberingSchedules"/>
    <w:lvl w:ilvl="0">
      <w:start w:val="1"/>
      <w:numFmt w:val="none"/>
      <w:pStyle w:val="Schedule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Sch2Number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Sch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Sch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Sch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Sch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Sch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5EB2972"/>
    <w:multiLevelType w:val="multilevel"/>
    <w:tmpl w:val="35F67D14"/>
    <w:numStyleLink w:val="NumberingParties"/>
  </w:abstractNum>
  <w:abstractNum w:abstractNumId="28" w15:restartNumberingAfterBreak="0">
    <w:nsid w:val="6A14466B"/>
    <w:multiLevelType w:val="hybridMultilevel"/>
    <w:tmpl w:val="5C64FE28"/>
    <w:lvl w:ilvl="0" w:tplc="46E075A0">
      <w:start w:val="1"/>
      <w:numFmt w:val="bullet"/>
      <w:pStyle w:val="Bulle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848CCE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E5545"/>
    <w:multiLevelType w:val="multilevel"/>
    <w:tmpl w:val="35F67D14"/>
    <w:styleLink w:val="NumberingParties"/>
    <w:lvl w:ilvl="0">
      <w:start w:val="1"/>
      <w:numFmt w:val="decimal"/>
      <w:pStyle w:val="Parties1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pStyle w:val="Parties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4AD68B5"/>
    <w:multiLevelType w:val="multilevel"/>
    <w:tmpl w:val="80162C10"/>
    <w:name w:val="RecitalsTemplate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7">
      <w:start w:val="1"/>
      <w:numFmt w:val="none"/>
      <w:lvlText w:val="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</w:abstractNum>
  <w:num w:numId="1" w16cid:durableId="1477189093">
    <w:abstractNumId w:val="3"/>
  </w:num>
  <w:num w:numId="2" w16cid:durableId="2067222349">
    <w:abstractNumId w:val="14"/>
  </w:num>
  <w:num w:numId="3" w16cid:durableId="744378566">
    <w:abstractNumId w:val="17"/>
  </w:num>
  <w:num w:numId="4" w16cid:durableId="1490289650">
    <w:abstractNumId w:val="10"/>
  </w:num>
  <w:num w:numId="5" w16cid:durableId="1981156511">
    <w:abstractNumId w:val="22"/>
  </w:num>
  <w:num w:numId="6" w16cid:durableId="1455171975">
    <w:abstractNumId w:val="2"/>
  </w:num>
  <w:num w:numId="7" w16cid:durableId="1608656683">
    <w:abstractNumId w:val="1"/>
  </w:num>
  <w:num w:numId="8" w16cid:durableId="1258560705">
    <w:abstractNumId w:val="29"/>
  </w:num>
  <w:num w:numId="9" w16cid:durableId="1856724052">
    <w:abstractNumId w:val="4"/>
  </w:num>
  <w:num w:numId="10" w16cid:durableId="1563364647">
    <w:abstractNumId w:val="26"/>
  </w:num>
  <w:num w:numId="11" w16cid:durableId="637609008">
    <w:abstractNumId w:val="0"/>
  </w:num>
  <w:num w:numId="12" w16cid:durableId="1657949093">
    <w:abstractNumId w:val="12"/>
  </w:num>
  <w:num w:numId="13" w16cid:durableId="32506782">
    <w:abstractNumId w:val="23"/>
  </w:num>
  <w:num w:numId="14" w16cid:durableId="1471826371">
    <w:abstractNumId w:val="27"/>
  </w:num>
  <w:num w:numId="15" w16cid:durableId="277184176">
    <w:abstractNumId w:val="24"/>
  </w:num>
  <w:num w:numId="16" w16cid:durableId="1466045975">
    <w:abstractNumId w:val="16"/>
  </w:num>
  <w:num w:numId="17" w16cid:durableId="1144657343">
    <w:abstractNumId w:val="14"/>
  </w:num>
  <w:num w:numId="18" w16cid:durableId="183831336">
    <w:abstractNumId w:val="19"/>
  </w:num>
  <w:num w:numId="19" w16cid:durableId="1357657686">
    <w:abstractNumId w:val="12"/>
  </w:num>
  <w:num w:numId="20" w16cid:durableId="1859852982">
    <w:abstractNumId w:val="10"/>
  </w:num>
  <w:num w:numId="21" w16cid:durableId="1189222723">
    <w:abstractNumId w:val="22"/>
  </w:num>
  <w:num w:numId="22" w16cid:durableId="1308701062">
    <w:abstractNumId w:val="2"/>
  </w:num>
  <w:num w:numId="23" w16cid:durableId="985278163">
    <w:abstractNumId w:val="1"/>
  </w:num>
  <w:num w:numId="24" w16cid:durableId="2103524047">
    <w:abstractNumId w:val="6"/>
  </w:num>
  <w:num w:numId="25" w16cid:durableId="1367023816">
    <w:abstractNumId w:val="5"/>
  </w:num>
  <w:num w:numId="26" w16cid:durableId="641620021">
    <w:abstractNumId w:val="13"/>
  </w:num>
  <w:num w:numId="27" w16cid:durableId="406732003">
    <w:abstractNumId w:val="8"/>
  </w:num>
  <w:num w:numId="28" w16cid:durableId="1222520251">
    <w:abstractNumId w:val="24"/>
  </w:num>
  <w:num w:numId="29" w16cid:durableId="864513190">
    <w:abstractNumId w:val="28"/>
  </w:num>
  <w:num w:numId="30" w16cid:durableId="1620987710">
    <w:abstractNumId w:val="21"/>
  </w:num>
  <w:num w:numId="31" w16cid:durableId="1955673432">
    <w:abstractNumId w:val="20"/>
  </w:num>
  <w:num w:numId="32" w16cid:durableId="381566381">
    <w:abstractNumId w:val="9"/>
  </w:num>
  <w:num w:numId="33" w16cid:durableId="1224751308">
    <w:abstractNumId w:val="15"/>
  </w:num>
  <w:num w:numId="34" w16cid:durableId="916086615">
    <w:abstractNumId w:val="7"/>
  </w:num>
  <w:num w:numId="35" w16cid:durableId="514685301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SelectMark" w:val="2"/>
    <w:docVar w:name="TMS_Culture_ID" w:val="2"/>
    <w:docVar w:name="TMS_Office_ID" w:val="29"/>
    <w:docVar w:name="TMS_Template_ID" w:val="209"/>
    <w:docVar w:name="TMS_Unit_ID" w:val="0"/>
  </w:docVars>
  <w:rsids>
    <w:rsidRoot w:val="00112059"/>
    <w:rsid w:val="000010FC"/>
    <w:rsid w:val="00001521"/>
    <w:rsid w:val="00001F29"/>
    <w:rsid w:val="00007EAF"/>
    <w:rsid w:val="0001051A"/>
    <w:rsid w:val="00013D89"/>
    <w:rsid w:val="00014E17"/>
    <w:rsid w:val="00017782"/>
    <w:rsid w:val="00020289"/>
    <w:rsid w:val="0002258F"/>
    <w:rsid w:val="00024129"/>
    <w:rsid w:val="00024B1B"/>
    <w:rsid w:val="00030F0C"/>
    <w:rsid w:val="00031580"/>
    <w:rsid w:val="000328BF"/>
    <w:rsid w:val="00032B7A"/>
    <w:rsid w:val="000332BD"/>
    <w:rsid w:val="0003447F"/>
    <w:rsid w:val="0004172E"/>
    <w:rsid w:val="00052C6E"/>
    <w:rsid w:val="000574E3"/>
    <w:rsid w:val="00057CA3"/>
    <w:rsid w:val="00060232"/>
    <w:rsid w:val="00064E26"/>
    <w:rsid w:val="00065B88"/>
    <w:rsid w:val="00070F0B"/>
    <w:rsid w:val="0007208D"/>
    <w:rsid w:val="000745CE"/>
    <w:rsid w:val="00077530"/>
    <w:rsid w:val="00082D6B"/>
    <w:rsid w:val="00086BE2"/>
    <w:rsid w:val="00094292"/>
    <w:rsid w:val="00095032"/>
    <w:rsid w:val="00097B27"/>
    <w:rsid w:val="000A0CF8"/>
    <w:rsid w:val="000A67C1"/>
    <w:rsid w:val="000B79CC"/>
    <w:rsid w:val="000C3040"/>
    <w:rsid w:val="000C4667"/>
    <w:rsid w:val="000D5CE5"/>
    <w:rsid w:val="000E6A36"/>
    <w:rsid w:val="000F2668"/>
    <w:rsid w:val="000F26A1"/>
    <w:rsid w:val="000F451B"/>
    <w:rsid w:val="000F6316"/>
    <w:rsid w:val="000F6745"/>
    <w:rsid w:val="000F6DAD"/>
    <w:rsid w:val="000F76F3"/>
    <w:rsid w:val="0010256E"/>
    <w:rsid w:val="00102928"/>
    <w:rsid w:val="001045D3"/>
    <w:rsid w:val="00110102"/>
    <w:rsid w:val="00112059"/>
    <w:rsid w:val="00115389"/>
    <w:rsid w:val="00125314"/>
    <w:rsid w:val="00125803"/>
    <w:rsid w:val="0012690E"/>
    <w:rsid w:val="00130878"/>
    <w:rsid w:val="00130B86"/>
    <w:rsid w:val="00131A35"/>
    <w:rsid w:val="00141AFE"/>
    <w:rsid w:val="00143DAD"/>
    <w:rsid w:val="00143E18"/>
    <w:rsid w:val="001452F3"/>
    <w:rsid w:val="00145536"/>
    <w:rsid w:val="001468E6"/>
    <w:rsid w:val="001528F4"/>
    <w:rsid w:val="001548DF"/>
    <w:rsid w:val="00161CDD"/>
    <w:rsid w:val="001634FC"/>
    <w:rsid w:val="00163DD5"/>
    <w:rsid w:val="0016453A"/>
    <w:rsid w:val="00172AED"/>
    <w:rsid w:val="00175F9E"/>
    <w:rsid w:val="00176B43"/>
    <w:rsid w:val="0017734C"/>
    <w:rsid w:val="001821C4"/>
    <w:rsid w:val="00190D32"/>
    <w:rsid w:val="00190D54"/>
    <w:rsid w:val="0019243D"/>
    <w:rsid w:val="001A4DA8"/>
    <w:rsid w:val="001B1810"/>
    <w:rsid w:val="001B2654"/>
    <w:rsid w:val="001C7C20"/>
    <w:rsid w:val="001D1323"/>
    <w:rsid w:val="001D5AD1"/>
    <w:rsid w:val="001E0617"/>
    <w:rsid w:val="001E25BA"/>
    <w:rsid w:val="001E63C0"/>
    <w:rsid w:val="00204EA1"/>
    <w:rsid w:val="002137A0"/>
    <w:rsid w:val="00215E79"/>
    <w:rsid w:val="002250EC"/>
    <w:rsid w:val="00225671"/>
    <w:rsid w:val="00232545"/>
    <w:rsid w:val="00241DB7"/>
    <w:rsid w:val="00242614"/>
    <w:rsid w:val="002427F1"/>
    <w:rsid w:val="00246D87"/>
    <w:rsid w:val="00251F53"/>
    <w:rsid w:val="00253E54"/>
    <w:rsid w:val="00255694"/>
    <w:rsid w:val="00255763"/>
    <w:rsid w:val="00256280"/>
    <w:rsid w:val="00261F8E"/>
    <w:rsid w:val="002630DB"/>
    <w:rsid w:val="00266304"/>
    <w:rsid w:val="002703EC"/>
    <w:rsid w:val="00272F49"/>
    <w:rsid w:val="0027419D"/>
    <w:rsid w:val="0027433C"/>
    <w:rsid w:val="002762C3"/>
    <w:rsid w:val="002763FC"/>
    <w:rsid w:val="00282C25"/>
    <w:rsid w:val="002878D7"/>
    <w:rsid w:val="00287D62"/>
    <w:rsid w:val="00291105"/>
    <w:rsid w:val="0029233B"/>
    <w:rsid w:val="00292EE9"/>
    <w:rsid w:val="002948CE"/>
    <w:rsid w:val="00296E2A"/>
    <w:rsid w:val="002A14A1"/>
    <w:rsid w:val="002A3A8D"/>
    <w:rsid w:val="002A5224"/>
    <w:rsid w:val="002B0A1D"/>
    <w:rsid w:val="002B13CA"/>
    <w:rsid w:val="002B1D20"/>
    <w:rsid w:val="002B46D0"/>
    <w:rsid w:val="002B773F"/>
    <w:rsid w:val="002C03CA"/>
    <w:rsid w:val="002C56CE"/>
    <w:rsid w:val="002D2917"/>
    <w:rsid w:val="002D2E5E"/>
    <w:rsid w:val="002D4992"/>
    <w:rsid w:val="002E0459"/>
    <w:rsid w:val="002E11A5"/>
    <w:rsid w:val="002F22B7"/>
    <w:rsid w:val="002F45F8"/>
    <w:rsid w:val="002F64D2"/>
    <w:rsid w:val="00301C76"/>
    <w:rsid w:val="00302585"/>
    <w:rsid w:val="00305526"/>
    <w:rsid w:val="00307F44"/>
    <w:rsid w:val="003146AD"/>
    <w:rsid w:val="003202D5"/>
    <w:rsid w:val="00327CF0"/>
    <w:rsid w:val="003303D1"/>
    <w:rsid w:val="003316B2"/>
    <w:rsid w:val="003362AD"/>
    <w:rsid w:val="0033681B"/>
    <w:rsid w:val="00343DC6"/>
    <w:rsid w:val="003452CF"/>
    <w:rsid w:val="00347F07"/>
    <w:rsid w:val="00347FA4"/>
    <w:rsid w:val="0035108E"/>
    <w:rsid w:val="00357870"/>
    <w:rsid w:val="00357D1D"/>
    <w:rsid w:val="00360B64"/>
    <w:rsid w:val="00366812"/>
    <w:rsid w:val="0037004D"/>
    <w:rsid w:val="00374180"/>
    <w:rsid w:val="00374610"/>
    <w:rsid w:val="00374E59"/>
    <w:rsid w:val="00375FCA"/>
    <w:rsid w:val="00381987"/>
    <w:rsid w:val="0038693F"/>
    <w:rsid w:val="00390563"/>
    <w:rsid w:val="00392369"/>
    <w:rsid w:val="00397C79"/>
    <w:rsid w:val="003A1616"/>
    <w:rsid w:val="003A1B52"/>
    <w:rsid w:val="003B40B0"/>
    <w:rsid w:val="003B4C5A"/>
    <w:rsid w:val="003B4CD7"/>
    <w:rsid w:val="003B7681"/>
    <w:rsid w:val="003C10DA"/>
    <w:rsid w:val="003C26F5"/>
    <w:rsid w:val="003C589A"/>
    <w:rsid w:val="003D38EE"/>
    <w:rsid w:val="003D4277"/>
    <w:rsid w:val="003D4A92"/>
    <w:rsid w:val="003D5825"/>
    <w:rsid w:val="003D5E37"/>
    <w:rsid w:val="003D7114"/>
    <w:rsid w:val="003E2334"/>
    <w:rsid w:val="003E5378"/>
    <w:rsid w:val="003E5655"/>
    <w:rsid w:val="003E5E13"/>
    <w:rsid w:val="003E719D"/>
    <w:rsid w:val="003F2DE6"/>
    <w:rsid w:val="003F5AA5"/>
    <w:rsid w:val="003F6334"/>
    <w:rsid w:val="00400448"/>
    <w:rsid w:val="00400C8C"/>
    <w:rsid w:val="004019BB"/>
    <w:rsid w:val="004054B4"/>
    <w:rsid w:val="0040775C"/>
    <w:rsid w:val="00411269"/>
    <w:rsid w:val="004120D4"/>
    <w:rsid w:val="004126F8"/>
    <w:rsid w:val="004134BC"/>
    <w:rsid w:val="00423245"/>
    <w:rsid w:val="004338A4"/>
    <w:rsid w:val="00435CCF"/>
    <w:rsid w:val="0043652D"/>
    <w:rsid w:val="00442545"/>
    <w:rsid w:val="004445C4"/>
    <w:rsid w:val="00445340"/>
    <w:rsid w:val="004530A3"/>
    <w:rsid w:val="00454B91"/>
    <w:rsid w:val="0046149C"/>
    <w:rsid w:val="00463D2E"/>
    <w:rsid w:val="00465458"/>
    <w:rsid w:val="00465BE7"/>
    <w:rsid w:val="00470374"/>
    <w:rsid w:val="004707DD"/>
    <w:rsid w:val="00472C60"/>
    <w:rsid w:val="00472DE0"/>
    <w:rsid w:val="00472DFF"/>
    <w:rsid w:val="004762AB"/>
    <w:rsid w:val="004766A1"/>
    <w:rsid w:val="00482F48"/>
    <w:rsid w:val="00486714"/>
    <w:rsid w:val="00487F3A"/>
    <w:rsid w:val="00491039"/>
    <w:rsid w:val="00491891"/>
    <w:rsid w:val="0049268D"/>
    <w:rsid w:val="00495C1D"/>
    <w:rsid w:val="004A264E"/>
    <w:rsid w:val="004A3546"/>
    <w:rsid w:val="004A3CA3"/>
    <w:rsid w:val="004A6896"/>
    <w:rsid w:val="004B071C"/>
    <w:rsid w:val="004C51FC"/>
    <w:rsid w:val="004C5AA8"/>
    <w:rsid w:val="004C7778"/>
    <w:rsid w:val="004D1182"/>
    <w:rsid w:val="004D23F3"/>
    <w:rsid w:val="004D3C5F"/>
    <w:rsid w:val="004D4628"/>
    <w:rsid w:val="004D6557"/>
    <w:rsid w:val="004E1E88"/>
    <w:rsid w:val="004E247C"/>
    <w:rsid w:val="004F046E"/>
    <w:rsid w:val="004F4046"/>
    <w:rsid w:val="00501071"/>
    <w:rsid w:val="00504CC1"/>
    <w:rsid w:val="00506614"/>
    <w:rsid w:val="005074BB"/>
    <w:rsid w:val="00512848"/>
    <w:rsid w:val="005130BF"/>
    <w:rsid w:val="00513E0D"/>
    <w:rsid w:val="00514A49"/>
    <w:rsid w:val="0052271D"/>
    <w:rsid w:val="00522F28"/>
    <w:rsid w:val="0052496B"/>
    <w:rsid w:val="00525572"/>
    <w:rsid w:val="00526341"/>
    <w:rsid w:val="00537F13"/>
    <w:rsid w:val="00540305"/>
    <w:rsid w:val="0054380A"/>
    <w:rsid w:val="00545AB3"/>
    <w:rsid w:val="00547EF5"/>
    <w:rsid w:val="00551F69"/>
    <w:rsid w:val="005523BC"/>
    <w:rsid w:val="005540B5"/>
    <w:rsid w:val="0055644F"/>
    <w:rsid w:val="00563A5D"/>
    <w:rsid w:val="00566A97"/>
    <w:rsid w:val="005676A3"/>
    <w:rsid w:val="005715F4"/>
    <w:rsid w:val="00573E62"/>
    <w:rsid w:val="0057761B"/>
    <w:rsid w:val="00577FD7"/>
    <w:rsid w:val="0058311D"/>
    <w:rsid w:val="005859FC"/>
    <w:rsid w:val="0059039B"/>
    <w:rsid w:val="00593275"/>
    <w:rsid w:val="0059618F"/>
    <w:rsid w:val="005963CE"/>
    <w:rsid w:val="005A1FE1"/>
    <w:rsid w:val="005A210A"/>
    <w:rsid w:val="005A2A39"/>
    <w:rsid w:val="005A73BF"/>
    <w:rsid w:val="005B205B"/>
    <w:rsid w:val="005B26D9"/>
    <w:rsid w:val="005B65DE"/>
    <w:rsid w:val="005B67ED"/>
    <w:rsid w:val="005C2057"/>
    <w:rsid w:val="005C2E1C"/>
    <w:rsid w:val="005C32AD"/>
    <w:rsid w:val="005C3FA0"/>
    <w:rsid w:val="005C7779"/>
    <w:rsid w:val="005D0D43"/>
    <w:rsid w:val="005D2B86"/>
    <w:rsid w:val="005D3341"/>
    <w:rsid w:val="005E02DE"/>
    <w:rsid w:val="005E030B"/>
    <w:rsid w:val="005E30D5"/>
    <w:rsid w:val="005E6AB0"/>
    <w:rsid w:val="005F0BD6"/>
    <w:rsid w:val="005F4ABF"/>
    <w:rsid w:val="005F6B73"/>
    <w:rsid w:val="005F78DB"/>
    <w:rsid w:val="005F7971"/>
    <w:rsid w:val="0060204A"/>
    <w:rsid w:val="00607C81"/>
    <w:rsid w:val="006104CA"/>
    <w:rsid w:val="00616D3B"/>
    <w:rsid w:val="0062058C"/>
    <w:rsid w:val="00621404"/>
    <w:rsid w:val="00627CD6"/>
    <w:rsid w:val="0063090B"/>
    <w:rsid w:val="006324CD"/>
    <w:rsid w:val="00634862"/>
    <w:rsid w:val="0064372F"/>
    <w:rsid w:val="0064392F"/>
    <w:rsid w:val="00647A8C"/>
    <w:rsid w:val="00647B4B"/>
    <w:rsid w:val="00651DC8"/>
    <w:rsid w:val="00657E53"/>
    <w:rsid w:val="00657E6A"/>
    <w:rsid w:val="00663D10"/>
    <w:rsid w:val="006776F4"/>
    <w:rsid w:val="00690BAC"/>
    <w:rsid w:val="00690DB7"/>
    <w:rsid w:val="0069392C"/>
    <w:rsid w:val="006964E4"/>
    <w:rsid w:val="006A2E77"/>
    <w:rsid w:val="006A55BC"/>
    <w:rsid w:val="006C28C4"/>
    <w:rsid w:val="006C6FE3"/>
    <w:rsid w:val="006D55D9"/>
    <w:rsid w:val="006D7FE7"/>
    <w:rsid w:val="006E358D"/>
    <w:rsid w:val="006E3A02"/>
    <w:rsid w:val="006E3B67"/>
    <w:rsid w:val="006F338D"/>
    <w:rsid w:val="006F3DB1"/>
    <w:rsid w:val="006F5AFA"/>
    <w:rsid w:val="006F69C9"/>
    <w:rsid w:val="006F6F41"/>
    <w:rsid w:val="0070021A"/>
    <w:rsid w:val="007031AF"/>
    <w:rsid w:val="00705EB8"/>
    <w:rsid w:val="00711A6E"/>
    <w:rsid w:val="007133EA"/>
    <w:rsid w:val="0071636C"/>
    <w:rsid w:val="00720330"/>
    <w:rsid w:val="0072148F"/>
    <w:rsid w:val="00732D60"/>
    <w:rsid w:val="00733CFA"/>
    <w:rsid w:val="00735DDA"/>
    <w:rsid w:val="00736875"/>
    <w:rsid w:val="00736E5D"/>
    <w:rsid w:val="00744408"/>
    <w:rsid w:val="00745353"/>
    <w:rsid w:val="007478D0"/>
    <w:rsid w:val="00747CD5"/>
    <w:rsid w:val="00752331"/>
    <w:rsid w:val="00752651"/>
    <w:rsid w:val="00754A58"/>
    <w:rsid w:val="00754CBD"/>
    <w:rsid w:val="0075604B"/>
    <w:rsid w:val="00756115"/>
    <w:rsid w:val="0075615F"/>
    <w:rsid w:val="00756A32"/>
    <w:rsid w:val="00762DD7"/>
    <w:rsid w:val="0076373E"/>
    <w:rsid w:val="00764A39"/>
    <w:rsid w:val="0076601E"/>
    <w:rsid w:val="00767A3D"/>
    <w:rsid w:val="00771A1F"/>
    <w:rsid w:val="00772D2A"/>
    <w:rsid w:val="00775A25"/>
    <w:rsid w:val="00776A4C"/>
    <w:rsid w:val="00783235"/>
    <w:rsid w:val="00783BDF"/>
    <w:rsid w:val="00784BF6"/>
    <w:rsid w:val="0079132D"/>
    <w:rsid w:val="00793F26"/>
    <w:rsid w:val="007972C5"/>
    <w:rsid w:val="00797FD2"/>
    <w:rsid w:val="007A2033"/>
    <w:rsid w:val="007A3201"/>
    <w:rsid w:val="007A5E7E"/>
    <w:rsid w:val="007B662B"/>
    <w:rsid w:val="007B6F6B"/>
    <w:rsid w:val="007C64C7"/>
    <w:rsid w:val="007D2FEA"/>
    <w:rsid w:val="007D3B9C"/>
    <w:rsid w:val="007D7CB9"/>
    <w:rsid w:val="007E5A45"/>
    <w:rsid w:val="007F1A9C"/>
    <w:rsid w:val="007F28F7"/>
    <w:rsid w:val="007F325E"/>
    <w:rsid w:val="007F48B7"/>
    <w:rsid w:val="007F676A"/>
    <w:rsid w:val="007F7ABB"/>
    <w:rsid w:val="00803CB1"/>
    <w:rsid w:val="0080574B"/>
    <w:rsid w:val="0080702D"/>
    <w:rsid w:val="00810641"/>
    <w:rsid w:val="00810A92"/>
    <w:rsid w:val="0081115A"/>
    <w:rsid w:val="00813016"/>
    <w:rsid w:val="00813B8D"/>
    <w:rsid w:val="008164B0"/>
    <w:rsid w:val="008304C5"/>
    <w:rsid w:val="0083282B"/>
    <w:rsid w:val="00832C3C"/>
    <w:rsid w:val="00835EE6"/>
    <w:rsid w:val="00840C2E"/>
    <w:rsid w:val="00843A68"/>
    <w:rsid w:val="008534EC"/>
    <w:rsid w:val="00854ACD"/>
    <w:rsid w:val="00857E60"/>
    <w:rsid w:val="00862E5B"/>
    <w:rsid w:val="00865EF2"/>
    <w:rsid w:val="008660CD"/>
    <w:rsid w:val="008661BA"/>
    <w:rsid w:val="0086674A"/>
    <w:rsid w:val="00871861"/>
    <w:rsid w:val="00871F91"/>
    <w:rsid w:val="00874D53"/>
    <w:rsid w:val="00886892"/>
    <w:rsid w:val="00887A1D"/>
    <w:rsid w:val="00894807"/>
    <w:rsid w:val="008A0218"/>
    <w:rsid w:val="008A04C8"/>
    <w:rsid w:val="008A359A"/>
    <w:rsid w:val="008A4184"/>
    <w:rsid w:val="008A5E41"/>
    <w:rsid w:val="008A6712"/>
    <w:rsid w:val="008A6B36"/>
    <w:rsid w:val="008B223B"/>
    <w:rsid w:val="008B53BF"/>
    <w:rsid w:val="008B7249"/>
    <w:rsid w:val="008D0700"/>
    <w:rsid w:val="008D58FC"/>
    <w:rsid w:val="008E3B4C"/>
    <w:rsid w:val="008F0DC6"/>
    <w:rsid w:val="008F1AA2"/>
    <w:rsid w:val="008F479B"/>
    <w:rsid w:val="008F530F"/>
    <w:rsid w:val="008F5A99"/>
    <w:rsid w:val="008F601D"/>
    <w:rsid w:val="008F6920"/>
    <w:rsid w:val="008F7C93"/>
    <w:rsid w:val="00901762"/>
    <w:rsid w:val="00904BD8"/>
    <w:rsid w:val="00910D84"/>
    <w:rsid w:val="00913A20"/>
    <w:rsid w:val="00915440"/>
    <w:rsid w:val="0092005E"/>
    <w:rsid w:val="00930D25"/>
    <w:rsid w:val="009313CE"/>
    <w:rsid w:val="0093325E"/>
    <w:rsid w:val="00935ECE"/>
    <w:rsid w:val="009368D0"/>
    <w:rsid w:val="0094150F"/>
    <w:rsid w:val="00947B46"/>
    <w:rsid w:val="0095272D"/>
    <w:rsid w:val="00955F7C"/>
    <w:rsid w:val="00964CB4"/>
    <w:rsid w:val="0097043E"/>
    <w:rsid w:val="009705DD"/>
    <w:rsid w:val="00971B1E"/>
    <w:rsid w:val="00974B32"/>
    <w:rsid w:val="009752A9"/>
    <w:rsid w:val="00980DF6"/>
    <w:rsid w:val="00983982"/>
    <w:rsid w:val="00990CD6"/>
    <w:rsid w:val="00990EB0"/>
    <w:rsid w:val="00993D55"/>
    <w:rsid w:val="00994895"/>
    <w:rsid w:val="009951D8"/>
    <w:rsid w:val="009A22CB"/>
    <w:rsid w:val="009A3B4F"/>
    <w:rsid w:val="009A4905"/>
    <w:rsid w:val="009A5532"/>
    <w:rsid w:val="009A5F0F"/>
    <w:rsid w:val="009A7E9A"/>
    <w:rsid w:val="009A7F3F"/>
    <w:rsid w:val="009B1070"/>
    <w:rsid w:val="009B17AA"/>
    <w:rsid w:val="009B1FD7"/>
    <w:rsid w:val="009B3A4D"/>
    <w:rsid w:val="009B609A"/>
    <w:rsid w:val="009B60ED"/>
    <w:rsid w:val="009B6DE1"/>
    <w:rsid w:val="009C0D11"/>
    <w:rsid w:val="009C13E7"/>
    <w:rsid w:val="009C3590"/>
    <w:rsid w:val="009C3B48"/>
    <w:rsid w:val="009D1434"/>
    <w:rsid w:val="009D244F"/>
    <w:rsid w:val="009D65C2"/>
    <w:rsid w:val="009D7BC0"/>
    <w:rsid w:val="009E3F05"/>
    <w:rsid w:val="009E7EEB"/>
    <w:rsid w:val="009F08B3"/>
    <w:rsid w:val="009F34FA"/>
    <w:rsid w:val="009F3BEB"/>
    <w:rsid w:val="009F605C"/>
    <w:rsid w:val="009F7550"/>
    <w:rsid w:val="00A001D0"/>
    <w:rsid w:val="00A037B4"/>
    <w:rsid w:val="00A05886"/>
    <w:rsid w:val="00A067D8"/>
    <w:rsid w:val="00A1030C"/>
    <w:rsid w:val="00A13151"/>
    <w:rsid w:val="00A1338A"/>
    <w:rsid w:val="00A15525"/>
    <w:rsid w:val="00A158A1"/>
    <w:rsid w:val="00A17191"/>
    <w:rsid w:val="00A24556"/>
    <w:rsid w:val="00A24D05"/>
    <w:rsid w:val="00A31320"/>
    <w:rsid w:val="00A33837"/>
    <w:rsid w:val="00A33B02"/>
    <w:rsid w:val="00A3504F"/>
    <w:rsid w:val="00A35B2D"/>
    <w:rsid w:val="00A36856"/>
    <w:rsid w:val="00A368A8"/>
    <w:rsid w:val="00A42040"/>
    <w:rsid w:val="00A43D30"/>
    <w:rsid w:val="00A4535E"/>
    <w:rsid w:val="00A52C8B"/>
    <w:rsid w:val="00A54998"/>
    <w:rsid w:val="00A579E8"/>
    <w:rsid w:val="00A62EE1"/>
    <w:rsid w:val="00A63E2E"/>
    <w:rsid w:val="00A63F5A"/>
    <w:rsid w:val="00A6579C"/>
    <w:rsid w:val="00A65E6E"/>
    <w:rsid w:val="00A67450"/>
    <w:rsid w:val="00A731FE"/>
    <w:rsid w:val="00A827B4"/>
    <w:rsid w:val="00A8753F"/>
    <w:rsid w:val="00A90F40"/>
    <w:rsid w:val="00AA390C"/>
    <w:rsid w:val="00AA5898"/>
    <w:rsid w:val="00AB1A00"/>
    <w:rsid w:val="00AB2DB8"/>
    <w:rsid w:val="00AB77F4"/>
    <w:rsid w:val="00AB7F67"/>
    <w:rsid w:val="00AC0C5E"/>
    <w:rsid w:val="00AC3319"/>
    <w:rsid w:val="00AC384A"/>
    <w:rsid w:val="00AC3E32"/>
    <w:rsid w:val="00AC4CA9"/>
    <w:rsid w:val="00AD06E0"/>
    <w:rsid w:val="00AD4FBC"/>
    <w:rsid w:val="00AE0711"/>
    <w:rsid w:val="00AE58C7"/>
    <w:rsid w:val="00AE70A5"/>
    <w:rsid w:val="00AE7C46"/>
    <w:rsid w:val="00AF1E6F"/>
    <w:rsid w:val="00AF259A"/>
    <w:rsid w:val="00AF2800"/>
    <w:rsid w:val="00B00C6C"/>
    <w:rsid w:val="00B0260E"/>
    <w:rsid w:val="00B03F4D"/>
    <w:rsid w:val="00B04C13"/>
    <w:rsid w:val="00B07BE9"/>
    <w:rsid w:val="00B122F4"/>
    <w:rsid w:val="00B17E69"/>
    <w:rsid w:val="00B20AD1"/>
    <w:rsid w:val="00B20FD4"/>
    <w:rsid w:val="00B265D0"/>
    <w:rsid w:val="00B31D07"/>
    <w:rsid w:val="00B33817"/>
    <w:rsid w:val="00B44206"/>
    <w:rsid w:val="00B44523"/>
    <w:rsid w:val="00B500F0"/>
    <w:rsid w:val="00B50CAB"/>
    <w:rsid w:val="00B55605"/>
    <w:rsid w:val="00B5616F"/>
    <w:rsid w:val="00B567D3"/>
    <w:rsid w:val="00B62511"/>
    <w:rsid w:val="00B64695"/>
    <w:rsid w:val="00B65BDF"/>
    <w:rsid w:val="00B66EBC"/>
    <w:rsid w:val="00B76E1C"/>
    <w:rsid w:val="00B77190"/>
    <w:rsid w:val="00B778BB"/>
    <w:rsid w:val="00B80795"/>
    <w:rsid w:val="00B81F5F"/>
    <w:rsid w:val="00B874B9"/>
    <w:rsid w:val="00B96434"/>
    <w:rsid w:val="00B96A04"/>
    <w:rsid w:val="00B97C90"/>
    <w:rsid w:val="00BA3DA9"/>
    <w:rsid w:val="00BA4156"/>
    <w:rsid w:val="00BA51F7"/>
    <w:rsid w:val="00BB5A9E"/>
    <w:rsid w:val="00BB5AAE"/>
    <w:rsid w:val="00BB75B3"/>
    <w:rsid w:val="00BC26CC"/>
    <w:rsid w:val="00BD1F82"/>
    <w:rsid w:val="00BD2F24"/>
    <w:rsid w:val="00BD41ED"/>
    <w:rsid w:val="00BD61C1"/>
    <w:rsid w:val="00BD7274"/>
    <w:rsid w:val="00BE13FE"/>
    <w:rsid w:val="00BE3F11"/>
    <w:rsid w:val="00BE7E27"/>
    <w:rsid w:val="00BF06DF"/>
    <w:rsid w:val="00BF2D92"/>
    <w:rsid w:val="00BF61F0"/>
    <w:rsid w:val="00C02CF3"/>
    <w:rsid w:val="00C10E40"/>
    <w:rsid w:val="00C1190B"/>
    <w:rsid w:val="00C147C0"/>
    <w:rsid w:val="00C1649C"/>
    <w:rsid w:val="00C1661E"/>
    <w:rsid w:val="00C21C04"/>
    <w:rsid w:val="00C2341D"/>
    <w:rsid w:val="00C23424"/>
    <w:rsid w:val="00C24A3F"/>
    <w:rsid w:val="00C27159"/>
    <w:rsid w:val="00C346F4"/>
    <w:rsid w:val="00C435C7"/>
    <w:rsid w:val="00C453A5"/>
    <w:rsid w:val="00C45754"/>
    <w:rsid w:val="00C5373D"/>
    <w:rsid w:val="00C559C9"/>
    <w:rsid w:val="00C57131"/>
    <w:rsid w:val="00C65A13"/>
    <w:rsid w:val="00C660BD"/>
    <w:rsid w:val="00C72873"/>
    <w:rsid w:val="00C75FBF"/>
    <w:rsid w:val="00C76333"/>
    <w:rsid w:val="00C7729A"/>
    <w:rsid w:val="00C8162B"/>
    <w:rsid w:val="00C8433A"/>
    <w:rsid w:val="00C90D22"/>
    <w:rsid w:val="00C910D9"/>
    <w:rsid w:val="00C942D4"/>
    <w:rsid w:val="00C94D20"/>
    <w:rsid w:val="00CA0693"/>
    <w:rsid w:val="00CA5BEC"/>
    <w:rsid w:val="00CB3A5A"/>
    <w:rsid w:val="00CB43F0"/>
    <w:rsid w:val="00CC042C"/>
    <w:rsid w:val="00CC3455"/>
    <w:rsid w:val="00CC422D"/>
    <w:rsid w:val="00CC76E9"/>
    <w:rsid w:val="00CC7C35"/>
    <w:rsid w:val="00CD1115"/>
    <w:rsid w:val="00CD23B7"/>
    <w:rsid w:val="00CD431D"/>
    <w:rsid w:val="00CE3160"/>
    <w:rsid w:val="00CE3C8C"/>
    <w:rsid w:val="00CE5230"/>
    <w:rsid w:val="00CE5F41"/>
    <w:rsid w:val="00CE7E80"/>
    <w:rsid w:val="00CF0EA0"/>
    <w:rsid w:val="00CF1160"/>
    <w:rsid w:val="00CF5942"/>
    <w:rsid w:val="00D077F7"/>
    <w:rsid w:val="00D14368"/>
    <w:rsid w:val="00D149BD"/>
    <w:rsid w:val="00D14BD9"/>
    <w:rsid w:val="00D156C2"/>
    <w:rsid w:val="00D16F90"/>
    <w:rsid w:val="00D265C7"/>
    <w:rsid w:val="00D302E3"/>
    <w:rsid w:val="00D332DE"/>
    <w:rsid w:val="00D33586"/>
    <w:rsid w:val="00D35B5C"/>
    <w:rsid w:val="00D3778D"/>
    <w:rsid w:val="00D40225"/>
    <w:rsid w:val="00D41109"/>
    <w:rsid w:val="00D4132B"/>
    <w:rsid w:val="00D42DC1"/>
    <w:rsid w:val="00D474A3"/>
    <w:rsid w:val="00D512B9"/>
    <w:rsid w:val="00D51A1D"/>
    <w:rsid w:val="00D51C30"/>
    <w:rsid w:val="00D527DF"/>
    <w:rsid w:val="00D53F24"/>
    <w:rsid w:val="00D540B6"/>
    <w:rsid w:val="00D577EC"/>
    <w:rsid w:val="00D62ED6"/>
    <w:rsid w:val="00D64675"/>
    <w:rsid w:val="00D65B11"/>
    <w:rsid w:val="00D67464"/>
    <w:rsid w:val="00D7420E"/>
    <w:rsid w:val="00D7787F"/>
    <w:rsid w:val="00D83EAD"/>
    <w:rsid w:val="00D85A18"/>
    <w:rsid w:val="00D91F33"/>
    <w:rsid w:val="00D93592"/>
    <w:rsid w:val="00D9399F"/>
    <w:rsid w:val="00DA01CF"/>
    <w:rsid w:val="00DB024A"/>
    <w:rsid w:val="00DB037F"/>
    <w:rsid w:val="00DB2B64"/>
    <w:rsid w:val="00DB3B34"/>
    <w:rsid w:val="00DB5CAF"/>
    <w:rsid w:val="00DC119E"/>
    <w:rsid w:val="00DC6766"/>
    <w:rsid w:val="00DC6CCA"/>
    <w:rsid w:val="00DC7479"/>
    <w:rsid w:val="00DC759A"/>
    <w:rsid w:val="00DD5416"/>
    <w:rsid w:val="00DE06E1"/>
    <w:rsid w:val="00DE7E1C"/>
    <w:rsid w:val="00DF10AE"/>
    <w:rsid w:val="00DF1235"/>
    <w:rsid w:val="00DF419E"/>
    <w:rsid w:val="00E01F74"/>
    <w:rsid w:val="00E02947"/>
    <w:rsid w:val="00E03D97"/>
    <w:rsid w:val="00E04226"/>
    <w:rsid w:val="00E04AE5"/>
    <w:rsid w:val="00E05964"/>
    <w:rsid w:val="00E06B19"/>
    <w:rsid w:val="00E10B90"/>
    <w:rsid w:val="00E30F65"/>
    <w:rsid w:val="00E31DB5"/>
    <w:rsid w:val="00E44ECF"/>
    <w:rsid w:val="00E5356E"/>
    <w:rsid w:val="00E54547"/>
    <w:rsid w:val="00E605B0"/>
    <w:rsid w:val="00E615AA"/>
    <w:rsid w:val="00E621E0"/>
    <w:rsid w:val="00E63DFB"/>
    <w:rsid w:val="00E666DD"/>
    <w:rsid w:val="00E70A3C"/>
    <w:rsid w:val="00E73696"/>
    <w:rsid w:val="00E74830"/>
    <w:rsid w:val="00E775F5"/>
    <w:rsid w:val="00E84131"/>
    <w:rsid w:val="00EA25C9"/>
    <w:rsid w:val="00EA5977"/>
    <w:rsid w:val="00EA7E32"/>
    <w:rsid w:val="00EB1550"/>
    <w:rsid w:val="00EB61D3"/>
    <w:rsid w:val="00EB6FD8"/>
    <w:rsid w:val="00EC24A9"/>
    <w:rsid w:val="00EC4252"/>
    <w:rsid w:val="00EC5BA6"/>
    <w:rsid w:val="00EE2930"/>
    <w:rsid w:val="00EE2EA4"/>
    <w:rsid w:val="00EE4B23"/>
    <w:rsid w:val="00EE52B6"/>
    <w:rsid w:val="00EF139B"/>
    <w:rsid w:val="00EF3250"/>
    <w:rsid w:val="00EF3958"/>
    <w:rsid w:val="00EF524D"/>
    <w:rsid w:val="00EF6373"/>
    <w:rsid w:val="00EF701D"/>
    <w:rsid w:val="00F037A1"/>
    <w:rsid w:val="00F06F82"/>
    <w:rsid w:val="00F0744C"/>
    <w:rsid w:val="00F1125E"/>
    <w:rsid w:val="00F13FCD"/>
    <w:rsid w:val="00F14BF5"/>
    <w:rsid w:val="00F17C50"/>
    <w:rsid w:val="00F25B00"/>
    <w:rsid w:val="00F25F06"/>
    <w:rsid w:val="00F26685"/>
    <w:rsid w:val="00F34A1C"/>
    <w:rsid w:val="00F34A54"/>
    <w:rsid w:val="00F36FFC"/>
    <w:rsid w:val="00F372BC"/>
    <w:rsid w:val="00F40953"/>
    <w:rsid w:val="00F42EBD"/>
    <w:rsid w:val="00F47F99"/>
    <w:rsid w:val="00F543D4"/>
    <w:rsid w:val="00F54754"/>
    <w:rsid w:val="00F6042A"/>
    <w:rsid w:val="00F61A7E"/>
    <w:rsid w:val="00F63957"/>
    <w:rsid w:val="00F63B7B"/>
    <w:rsid w:val="00F6416C"/>
    <w:rsid w:val="00F65154"/>
    <w:rsid w:val="00F670C8"/>
    <w:rsid w:val="00F67D66"/>
    <w:rsid w:val="00F67D81"/>
    <w:rsid w:val="00F725AD"/>
    <w:rsid w:val="00F7380B"/>
    <w:rsid w:val="00F73810"/>
    <w:rsid w:val="00F76FB5"/>
    <w:rsid w:val="00F7715E"/>
    <w:rsid w:val="00F77E74"/>
    <w:rsid w:val="00F83976"/>
    <w:rsid w:val="00F84097"/>
    <w:rsid w:val="00F863B3"/>
    <w:rsid w:val="00F8642E"/>
    <w:rsid w:val="00F9052A"/>
    <w:rsid w:val="00F92C6A"/>
    <w:rsid w:val="00FA08F2"/>
    <w:rsid w:val="00FA1707"/>
    <w:rsid w:val="00FA2EE2"/>
    <w:rsid w:val="00FA3FB6"/>
    <w:rsid w:val="00FA42FA"/>
    <w:rsid w:val="00FA4E69"/>
    <w:rsid w:val="00FB0BE2"/>
    <w:rsid w:val="00FB3BBF"/>
    <w:rsid w:val="00FB4948"/>
    <w:rsid w:val="00FC204F"/>
    <w:rsid w:val="00FC2ECB"/>
    <w:rsid w:val="00FC3C2B"/>
    <w:rsid w:val="00FC6ED4"/>
    <w:rsid w:val="00FD49AE"/>
    <w:rsid w:val="00FD51E1"/>
    <w:rsid w:val="00FD7CDD"/>
    <w:rsid w:val="00FE075B"/>
    <w:rsid w:val="00FE22CB"/>
    <w:rsid w:val="00FE400D"/>
    <w:rsid w:val="00FE4FA1"/>
    <w:rsid w:val="00FF276D"/>
    <w:rsid w:val="00F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107172"/>
  <w15:chartTrackingRefBased/>
  <w15:docId w15:val="{FA460D0E-DB68-4239-A2BD-9B272033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lang w:val="en-GB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31" w:qFormat="1"/>
    <w:lsdException w:name="heading 2" w:semiHidden="1" w:uiPriority="31" w:qFormat="1"/>
    <w:lsdException w:name="heading 3" w:semiHidden="1" w:uiPriority="31" w:qFormat="1"/>
    <w:lsdException w:name="heading 4" w:semiHidden="1" w:uiPriority="31" w:qFormat="1"/>
    <w:lsdException w:name="heading 5" w:semiHidden="1" w:uiPriority="3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0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97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54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97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/>
    <w:lsdException w:name="Body Text 2" w:uiPriority="54" w:qFormat="1"/>
    <w:lsdException w:name="Body Text 3" w:uiPriority="54" w:qFormat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 w:uiPriority="0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5AD1"/>
    <w:pPr>
      <w:spacing w:line="288" w:lineRule="auto"/>
    </w:pPr>
    <w:rPr>
      <w:rFonts w:asciiTheme="minorHAnsi" w:hAnsiTheme="minorHAnsi"/>
    </w:rPr>
  </w:style>
  <w:style w:type="paragraph" w:styleId="Heading1">
    <w:name w:val="heading 1"/>
    <w:basedOn w:val="Normal"/>
    <w:next w:val="BodyText"/>
    <w:link w:val="Heading1Char"/>
    <w:uiPriority w:val="99"/>
    <w:unhideWhenUsed/>
    <w:qFormat/>
    <w:rsid w:val="00C94D20"/>
    <w:pPr>
      <w:keepNext/>
      <w:spacing w:after="400" w:line="400" w:lineRule="exact"/>
      <w:contextualSpacing/>
      <w:jc w:val="left"/>
      <w:outlineLvl w:val="0"/>
    </w:pPr>
    <w:rPr>
      <w:rFonts w:ascii="Arial" w:eastAsia="Times New Roman" w:hAnsi="Arial" w:cs="Arial"/>
      <w:bCs/>
      <w:caps/>
      <w:color w:val="5AB7B2" w:themeColor="accent1"/>
      <w:spacing w:val="24"/>
      <w:w w:val="105"/>
      <w:kern w:val="32"/>
      <w:sz w:val="40"/>
      <w:szCs w:val="32"/>
      <w:lang w:eastAsia="en-US"/>
    </w:rPr>
  </w:style>
  <w:style w:type="paragraph" w:styleId="Heading2">
    <w:name w:val="heading 2"/>
    <w:basedOn w:val="Normal"/>
    <w:next w:val="BodyText"/>
    <w:link w:val="Heading2Char"/>
    <w:uiPriority w:val="99"/>
    <w:unhideWhenUsed/>
    <w:qFormat/>
    <w:rsid w:val="00C94D20"/>
    <w:pPr>
      <w:keepNext/>
      <w:spacing w:after="120" w:line="320" w:lineRule="exact"/>
      <w:jc w:val="left"/>
      <w:outlineLvl w:val="1"/>
    </w:pPr>
    <w:rPr>
      <w:rFonts w:ascii="Arial" w:eastAsia="Times New Roman" w:hAnsi="Arial" w:cs="Arial"/>
      <w:bCs/>
      <w:iCs/>
      <w:color w:val="5AB7B2" w:themeColor="accent1"/>
      <w:spacing w:val="16"/>
      <w:w w:val="105"/>
      <w:kern w:val="32"/>
      <w:sz w:val="32"/>
      <w:szCs w:val="28"/>
      <w:lang w:eastAsia="en-US"/>
    </w:rPr>
  </w:style>
  <w:style w:type="paragraph" w:styleId="Heading3">
    <w:name w:val="heading 3"/>
    <w:basedOn w:val="Normal"/>
    <w:next w:val="BodyText"/>
    <w:link w:val="Heading3Char"/>
    <w:uiPriority w:val="99"/>
    <w:unhideWhenUsed/>
    <w:qFormat/>
    <w:rsid w:val="00C94D20"/>
    <w:pPr>
      <w:keepNext/>
      <w:spacing w:after="120" w:line="240" w:lineRule="exact"/>
      <w:jc w:val="left"/>
      <w:outlineLvl w:val="2"/>
    </w:pPr>
    <w:rPr>
      <w:rFonts w:ascii="Arial" w:eastAsia="Times New Roman" w:hAnsi="Arial" w:cs="Arial"/>
      <w:bCs/>
      <w:color w:val="5AB7B2" w:themeColor="accent1"/>
      <w:spacing w:val="12"/>
      <w:w w:val="105"/>
      <w:kern w:val="28"/>
      <w:sz w:val="24"/>
      <w:szCs w:val="26"/>
      <w:lang w:eastAsia="en-US"/>
    </w:rPr>
  </w:style>
  <w:style w:type="paragraph" w:styleId="Heading4">
    <w:name w:val="heading 4"/>
    <w:basedOn w:val="Normal"/>
    <w:next w:val="BodyText"/>
    <w:link w:val="Heading4Char"/>
    <w:uiPriority w:val="99"/>
    <w:unhideWhenUsed/>
    <w:qFormat/>
    <w:rsid w:val="00C94D20"/>
    <w:pPr>
      <w:spacing w:after="120" w:line="240" w:lineRule="exact"/>
      <w:jc w:val="left"/>
      <w:outlineLvl w:val="3"/>
    </w:pPr>
    <w:rPr>
      <w:rFonts w:asciiTheme="majorHAnsi" w:eastAsiaTheme="majorEastAsia" w:hAnsiTheme="majorHAnsi" w:cstheme="majorBidi"/>
      <w:iCs/>
      <w:color w:val="5AB7B2" w:themeColor="accent1"/>
      <w:spacing w:val="10"/>
      <w:w w:val="105"/>
      <w:kern w:val="24"/>
      <w:lang w:eastAsia="en-US"/>
    </w:rPr>
  </w:style>
  <w:style w:type="paragraph" w:styleId="Heading5">
    <w:name w:val="heading 5"/>
    <w:basedOn w:val="Normal"/>
    <w:link w:val="Heading5Char"/>
    <w:uiPriority w:val="99"/>
    <w:unhideWhenUsed/>
    <w:qFormat/>
    <w:rsid w:val="00C94D20"/>
    <w:pPr>
      <w:keepNext/>
      <w:keepLines/>
      <w:spacing w:after="120" w:line="240" w:lineRule="exact"/>
      <w:jc w:val="left"/>
      <w:outlineLvl w:val="4"/>
    </w:pPr>
    <w:rPr>
      <w:rFonts w:asciiTheme="majorHAnsi" w:eastAsiaTheme="majorEastAsia" w:hAnsiTheme="majorHAnsi" w:cstheme="majorBidi"/>
      <w:b/>
      <w:color w:val="5AB7B2" w:themeColor="accent1"/>
      <w:spacing w:val="3"/>
      <w:w w:val="105"/>
      <w:kern w:val="17"/>
      <w:sz w:val="17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94D20"/>
    <w:pPr>
      <w:tabs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D20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rsid w:val="00C94D20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5C2E1C"/>
    <w:rPr>
      <w:rFonts w:asciiTheme="minorHAnsi" w:hAnsiTheme="minorHAnsi"/>
      <w:sz w:val="12"/>
    </w:rPr>
  </w:style>
  <w:style w:type="character" w:styleId="PlaceholderText">
    <w:name w:val="Placeholder Text"/>
    <w:basedOn w:val="DefaultParagraphFont"/>
    <w:uiPriority w:val="99"/>
    <w:semiHidden/>
    <w:rsid w:val="00256280"/>
    <w:rPr>
      <w:color w:val="808080"/>
    </w:rPr>
  </w:style>
  <w:style w:type="paragraph" w:customStyle="1" w:styleId="Acts">
    <w:name w:val="Acts"/>
    <w:basedOn w:val="Normal"/>
    <w:uiPriority w:val="95"/>
    <w:rsid w:val="00256280"/>
    <w:pPr>
      <w:spacing w:after="240"/>
      <w:jc w:val="center"/>
    </w:pPr>
    <w:rPr>
      <w:rFonts w:eastAsia="Times New Roman" w:cs="Times New Roman"/>
      <w:b/>
      <w:bCs/>
      <w:lang w:eastAsia="en-US"/>
    </w:rPr>
  </w:style>
  <w:style w:type="paragraph" w:styleId="BodyText">
    <w:name w:val="Body Text"/>
    <w:basedOn w:val="Normal"/>
    <w:link w:val="BodyTextChar"/>
    <w:uiPriority w:val="54"/>
    <w:qFormat/>
    <w:rsid w:val="00B0260E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54"/>
    <w:rsid w:val="00B0260E"/>
  </w:style>
  <w:style w:type="paragraph" w:customStyle="1" w:styleId="Appendix">
    <w:name w:val="Appendix"/>
    <w:basedOn w:val="BodyText"/>
    <w:next w:val="AppendixSub"/>
    <w:uiPriority w:val="84"/>
    <w:qFormat/>
    <w:rsid w:val="00F26685"/>
    <w:pPr>
      <w:numPr>
        <w:numId w:val="17"/>
      </w:numPr>
      <w:jc w:val="center"/>
      <w:outlineLvl w:val="0"/>
    </w:pPr>
    <w:rPr>
      <w:b/>
    </w:rPr>
  </w:style>
  <w:style w:type="paragraph" w:customStyle="1" w:styleId="Appendix1Heading">
    <w:name w:val="Appendix 1 Heading"/>
    <w:basedOn w:val="BodyText"/>
    <w:uiPriority w:val="89"/>
    <w:qFormat/>
    <w:rsid w:val="00F26685"/>
    <w:pPr>
      <w:keepNext/>
      <w:numPr>
        <w:ilvl w:val="1"/>
        <w:numId w:val="18"/>
      </w:numPr>
      <w:outlineLvl w:val="2"/>
    </w:pPr>
    <w:rPr>
      <w:b/>
    </w:rPr>
  </w:style>
  <w:style w:type="paragraph" w:customStyle="1" w:styleId="Appendix1Number">
    <w:name w:val="Appendix 1 Number"/>
    <w:basedOn w:val="Appendix1Heading"/>
    <w:uiPriority w:val="89"/>
    <w:qFormat/>
    <w:rsid w:val="001D5AD1"/>
    <w:pPr>
      <w:keepNext w:val="0"/>
    </w:pPr>
    <w:rPr>
      <w:b w:val="0"/>
    </w:rPr>
  </w:style>
  <w:style w:type="paragraph" w:customStyle="1" w:styleId="Appendix2Number">
    <w:name w:val="Appendix 2 Number"/>
    <w:basedOn w:val="BodyText"/>
    <w:uiPriority w:val="89"/>
    <w:qFormat/>
    <w:rsid w:val="00B0260E"/>
    <w:pPr>
      <w:numPr>
        <w:ilvl w:val="2"/>
        <w:numId w:val="18"/>
      </w:numPr>
    </w:pPr>
  </w:style>
  <w:style w:type="paragraph" w:customStyle="1" w:styleId="Appendix2Heading">
    <w:name w:val="Appendix 2 Heading"/>
    <w:basedOn w:val="Appendix2Number"/>
    <w:uiPriority w:val="89"/>
    <w:qFormat/>
    <w:rsid w:val="00B0260E"/>
    <w:pPr>
      <w:keepNext/>
    </w:pPr>
    <w:rPr>
      <w:b/>
    </w:rPr>
  </w:style>
  <w:style w:type="paragraph" w:customStyle="1" w:styleId="Appendix3Number">
    <w:name w:val="Appendix 3 Number"/>
    <w:basedOn w:val="BodyText"/>
    <w:uiPriority w:val="89"/>
    <w:qFormat/>
    <w:rsid w:val="00B0260E"/>
    <w:pPr>
      <w:numPr>
        <w:ilvl w:val="3"/>
        <w:numId w:val="18"/>
      </w:numPr>
    </w:pPr>
  </w:style>
  <w:style w:type="paragraph" w:customStyle="1" w:styleId="Appendix3Heading">
    <w:name w:val="Appendix 3 Heading"/>
    <w:basedOn w:val="Appendix3Number"/>
    <w:uiPriority w:val="89"/>
    <w:qFormat/>
    <w:rsid w:val="00B0260E"/>
    <w:pPr>
      <w:keepNext/>
    </w:pPr>
    <w:rPr>
      <w:b/>
    </w:rPr>
  </w:style>
  <w:style w:type="paragraph" w:customStyle="1" w:styleId="Appendix4Number">
    <w:name w:val="Appendix 4 Number"/>
    <w:basedOn w:val="BodyText"/>
    <w:uiPriority w:val="89"/>
    <w:qFormat/>
    <w:rsid w:val="00B0260E"/>
    <w:pPr>
      <w:numPr>
        <w:ilvl w:val="4"/>
        <w:numId w:val="18"/>
      </w:numPr>
    </w:pPr>
  </w:style>
  <w:style w:type="paragraph" w:customStyle="1" w:styleId="Appendix4Heading">
    <w:name w:val="Appendix 4 Heading"/>
    <w:basedOn w:val="Appendix4Number"/>
    <w:uiPriority w:val="89"/>
    <w:qFormat/>
    <w:rsid w:val="00B0260E"/>
    <w:pPr>
      <w:keepNext/>
    </w:pPr>
    <w:rPr>
      <w:b/>
    </w:rPr>
  </w:style>
  <w:style w:type="paragraph" w:customStyle="1" w:styleId="Appendix5Number">
    <w:name w:val="Appendix 5 Number"/>
    <w:basedOn w:val="BodyText"/>
    <w:uiPriority w:val="89"/>
    <w:qFormat/>
    <w:rsid w:val="00B0260E"/>
    <w:pPr>
      <w:numPr>
        <w:ilvl w:val="5"/>
        <w:numId w:val="18"/>
      </w:numPr>
    </w:pPr>
  </w:style>
  <w:style w:type="paragraph" w:customStyle="1" w:styleId="Appendix5Heading">
    <w:name w:val="Appendix 5 Heading"/>
    <w:basedOn w:val="Appendix5Number"/>
    <w:uiPriority w:val="89"/>
    <w:qFormat/>
    <w:rsid w:val="00B0260E"/>
    <w:pPr>
      <w:keepNext/>
    </w:pPr>
    <w:rPr>
      <w:b/>
    </w:rPr>
  </w:style>
  <w:style w:type="paragraph" w:customStyle="1" w:styleId="Appendix6Number">
    <w:name w:val="Appendix 6 Number"/>
    <w:basedOn w:val="BodyText"/>
    <w:uiPriority w:val="89"/>
    <w:qFormat/>
    <w:rsid w:val="00B0260E"/>
    <w:pPr>
      <w:numPr>
        <w:ilvl w:val="6"/>
        <w:numId w:val="18"/>
      </w:numPr>
    </w:pPr>
  </w:style>
  <w:style w:type="paragraph" w:customStyle="1" w:styleId="Appendix7Number">
    <w:name w:val="Appendix 7 Number"/>
    <w:basedOn w:val="BodyText"/>
    <w:uiPriority w:val="89"/>
    <w:qFormat/>
    <w:rsid w:val="00B0260E"/>
    <w:pPr>
      <w:numPr>
        <w:ilvl w:val="7"/>
        <w:numId w:val="18"/>
      </w:numPr>
    </w:pPr>
  </w:style>
  <w:style w:type="numbering" w:customStyle="1" w:styleId="AppendixNumbering">
    <w:name w:val="Appendix Numbering"/>
    <w:uiPriority w:val="99"/>
    <w:rsid w:val="004338A4"/>
    <w:pPr>
      <w:numPr>
        <w:numId w:val="1"/>
      </w:numPr>
    </w:pPr>
  </w:style>
  <w:style w:type="paragraph" w:customStyle="1" w:styleId="AppendixPart">
    <w:name w:val="Appendix Part"/>
    <w:basedOn w:val="BodyText"/>
    <w:next w:val="Appendix1Heading"/>
    <w:uiPriority w:val="87"/>
    <w:qFormat/>
    <w:rsid w:val="00F26685"/>
    <w:pPr>
      <w:keepNext/>
      <w:numPr>
        <w:ilvl w:val="1"/>
        <w:numId w:val="17"/>
      </w:numPr>
      <w:jc w:val="center"/>
      <w:outlineLvl w:val="1"/>
    </w:pPr>
    <w:rPr>
      <w:b/>
    </w:rPr>
  </w:style>
  <w:style w:type="paragraph" w:customStyle="1" w:styleId="AppendixSub">
    <w:name w:val="Appendix Sub"/>
    <w:basedOn w:val="BodyText"/>
    <w:next w:val="Appendix1Heading"/>
    <w:uiPriority w:val="86"/>
    <w:qFormat/>
    <w:rsid w:val="00F26685"/>
    <w:pPr>
      <w:keepNext/>
      <w:numPr>
        <w:numId w:val="18"/>
      </w:numPr>
      <w:jc w:val="center"/>
      <w:outlineLvl w:val="1"/>
    </w:pPr>
    <w:rPr>
      <w:b/>
    </w:rPr>
  </w:style>
  <w:style w:type="paragraph" w:customStyle="1" w:styleId="AppendixThe">
    <w:name w:val="Appendix The"/>
    <w:basedOn w:val="BodyText"/>
    <w:next w:val="AppendixSub"/>
    <w:uiPriority w:val="85"/>
    <w:qFormat/>
    <w:rsid w:val="001D5AD1"/>
    <w:pPr>
      <w:numPr>
        <w:numId w:val="19"/>
      </w:numPr>
      <w:tabs>
        <w:tab w:val="num" w:pos="360"/>
      </w:tabs>
      <w:jc w:val="center"/>
    </w:pPr>
    <w:rPr>
      <w:b/>
    </w:rPr>
  </w:style>
  <w:style w:type="paragraph" w:customStyle="1" w:styleId="Background1">
    <w:name w:val="Background 1"/>
    <w:basedOn w:val="BodyText"/>
    <w:uiPriority w:val="29"/>
    <w:rsid w:val="004120D4"/>
    <w:pPr>
      <w:numPr>
        <w:numId w:val="16"/>
      </w:numPr>
    </w:pPr>
  </w:style>
  <w:style w:type="paragraph" w:customStyle="1" w:styleId="Background2">
    <w:name w:val="Background 2"/>
    <w:basedOn w:val="BodyText"/>
    <w:uiPriority w:val="29"/>
    <w:rsid w:val="00B17E69"/>
    <w:pPr>
      <w:numPr>
        <w:ilvl w:val="1"/>
        <w:numId w:val="16"/>
      </w:numPr>
    </w:pPr>
  </w:style>
  <w:style w:type="paragraph" w:customStyle="1" w:styleId="Background3">
    <w:name w:val="Background 3"/>
    <w:basedOn w:val="BodyText"/>
    <w:uiPriority w:val="29"/>
    <w:rsid w:val="00B17E69"/>
    <w:pPr>
      <w:numPr>
        <w:ilvl w:val="2"/>
        <w:numId w:val="16"/>
      </w:numPr>
    </w:pPr>
  </w:style>
  <w:style w:type="paragraph" w:customStyle="1" w:styleId="Background4">
    <w:name w:val="Background 4"/>
    <w:basedOn w:val="BodyText"/>
    <w:uiPriority w:val="29"/>
    <w:rsid w:val="00B17E69"/>
    <w:pPr>
      <w:numPr>
        <w:ilvl w:val="3"/>
        <w:numId w:val="16"/>
      </w:numPr>
    </w:pPr>
  </w:style>
  <w:style w:type="paragraph" w:styleId="BalloonText">
    <w:name w:val="Balloon Text"/>
    <w:basedOn w:val="Normal"/>
    <w:link w:val="BalloonTextChar"/>
    <w:uiPriority w:val="99"/>
    <w:semiHidden/>
    <w:rsid w:val="00256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280"/>
    <w:rPr>
      <w:rFonts w:ascii="Tahoma" w:hAnsi="Tahoma" w:cs="Tahoma"/>
      <w:sz w:val="16"/>
      <w:szCs w:val="16"/>
    </w:rPr>
  </w:style>
  <w:style w:type="paragraph" w:customStyle="1" w:styleId="BodyText1">
    <w:name w:val="Body Text 1"/>
    <w:basedOn w:val="BodyText"/>
    <w:link w:val="BodyText1Char"/>
    <w:qFormat/>
    <w:rsid w:val="00B0260E"/>
    <w:pPr>
      <w:ind w:left="720"/>
    </w:pPr>
  </w:style>
  <w:style w:type="character" w:customStyle="1" w:styleId="BodyText1Char">
    <w:name w:val="Body Text 1 Char"/>
    <w:basedOn w:val="BodyTextChar"/>
    <w:link w:val="BodyText1"/>
    <w:rsid w:val="00B0260E"/>
  </w:style>
  <w:style w:type="paragraph" w:customStyle="1" w:styleId="BodyText1Hanging">
    <w:name w:val="Body Text 1 Hanging"/>
    <w:basedOn w:val="BodyText"/>
    <w:link w:val="BodyText1HangingChar"/>
    <w:uiPriority w:val="55"/>
    <w:qFormat/>
    <w:rsid w:val="00B0260E"/>
    <w:pPr>
      <w:ind w:left="720" w:hanging="720"/>
    </w:pPr>
  </w:style>
  <w:style w:type="character" w:customStyle="1" w:styleId="BodyText1HangingChar">
    <w:name w:val="Body Text 1 Hanging Char"/>
    <w:basedOn w:val="BodyTextChar"/>
    <w:link w:val="BodyText1Hanging"/>
    <w:uiPriority w:val="55"/>
    <w:rsid w:val="00B0260E"/>
  </w:style>
  <w:style w:type="paragraph" w:styleId="BodyText2">
    <w:name w:val="Body Text 2"/>
    <w:basedOn w:val="BodyText"/>
    <w:link w:val="BodyText2Char"/>
    <w:uiPriority w:val="54"/>
    <w:qFormat/>
    <w:rsid w:val="00B0260E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54"/>
    <w:rsid w:val="00B0260E"/>
  </w:style>
  <w:style w:type="paragraph" w:customStyle="1" w:styleId="BodyText2Hanging">
    <w:name w:val="Body Text 2 Hanging"/>
    <w:basedOn w:val="BodyText"/>
    <w:link w:val="BodyText2HangingChar"/>
    <w:uiPriority w:val="55"/>
    <w:qFormat/>
    <w:rsid w:val="00B0260E"/>
    <w:pPr>
      <w:ind w:left="720" w:hanging="720"/>
    </w:pPr>
  </w:style>
  <w:style w:type="character" w:customStyle="1" w:styleId="BodyText2HangingChar">
    <w:name w:val="Body Text 2 Hanging Char"/>
    <w:basedOn w:val="BodyTextChar"/>
    <w:link w:val="BodyText2Hanging"/>
    <w:uiPriority w:val="55"/>
    <w:rsid w:val="00B0260E"/>
  </w:style>
  <w:style w:type="paragraph" w:styleId="BodyText3">
    <w:name w:val="Body Text 3"/>
    <w:basedOn w:val="BodyText"/>
    <w:link w:val="BodyText3Char"/>
    <w:uiPriority w:val="54"/>
    <w:qFormat/>
    <w:rsid w:val="00B0260E"/>
    <w:pPr>
      <w:ind w:left="1440"/>
    </w:pPr>
  </w:style>
  <w:style w:type="character" w:customStyle="1" w:styleId="BodyText3Char">
    <w:name w:val="Body Text 3 Char"/>
    <w:basedOn w:val="DefaultParagraphFont"/>
    <w:link w:val="BodyText3"/>
    <w:uiPriority w:val="54"/>
    <w:rsid w:val="00B0260E"/>
  </w:style>
  <w:style w:type="paragraph" w:customStyle="1" w:styleId="BodyText3Hanging">
    <w:name w:val="Body Text 3 Hanging"/>
    <w:basedOn w:val="BodyText"/>
    <w:link w:val="BodyText3HangingChar"/>
    <w:uiPriority w:val="55"/>
    <w:qFormat/>
    <w:rsid w:val="00B0260E"/>
    <w:pPr>
      <w:tabs>
        <w:tab w:val="left" w:pos="720"/>
      </w:tabs>
      <w:ind w:left="1440" w:hanging="1440"/>
    </w:pPr>
  </w:style>
  <w:style w:type="character" w:customStyle="1" w:styleId="BodyText3HangingChar">
    <w:name w:val="Body Text 3 Hanging Char"/>
    <w:basedOn w:val="BodyTextChar"/>
    <w:link w:val="BodyText3Hanging"/>
    <w:uiPriority w:val="55"/>
    <w:rsid w:val="00B0260E"/>
  </w:style>
  <w:style w:type="paragraph" w:customStyle="1" w:styleId="BodyText4">
    <w:name w:val="Body Text 4"/>
    <w:basedOn w:val="BodyText"/>
    <w:link w:val="BodyText4Char"/>
    <w:uiPriority w:val="54"/>
    <w:qFormat/>
    <w:rsid w:val="00B0260E"/>
    <w:pPr>
      <w:ind w:left="2160"/>
    </w:pPr>
  </w:style>
  <w:style w:type="character" w:customStyle="1" w:styleId="BodyText4Char">
    <w:name w:val="Body Text 4 Char"/>
    <w:basedOn w:val="BodyTextChar"/>
    <w:link w:val="BodyText4"/>
    <w:uiPriority w:val="54"/>
    <w:rsid w:val="00B0260E"/>
  </w:style>
  <w:style w:type="paragraph" w:customStyle="1" w:styleId="BodyText4Hanging">
    <w:name w:val="Body Text 4 Hanging"/>
    <w:basedOn w:val="BodyText"/>
    <w:link w:val="BodyText4HangingChar"/>
    <w:uiPriority w:val="55"/>
    <w:qFormat/>
    <w:rsid w:val="00B0260E"/>
    <w:pPr>
      <w:tabs>
        <w:tab w:val="left" w:pos="1440"/>
      </w:tabs>
      <w:ind w:left="2160" w:hanging="2160"/>
    </w:pPr>
  </w:style>
  <w:style w:type="character" w:customStyle="1" w:styleId="BodyText4HangingChar">
    <w:name w:val="Body Text 4 Hanging Char"/>
    <w:basedOn w:val="BodyTextChar"/>
    <w:link w:val="BodyText4Hanging"/>
    <w:uiPriority w:val="55"/>
    <w:rsid w:val="00B0260E"/>
  </w:style>
  <w:style w:type="paragraph" w:customStyle="1" w:styleId="BodyText5">
    <w:name w:val="Body Text 5"/>
    <w:basedOn w:val="BodyText"/>
    <w:link w:val="BodyText5Char"/>
    <w:uiPriority w:val="54"/>
    <w:qFormat/>
    <w:rsid w:val="00B0260E"/>
    <w:pPr>
      <w:ind w:left="2880"/>
    </w:pPr>
  </w:style>
  <w:style w:type="character" w:customStyle="1" w:styleId="BodyText5Char">
    <w:name w:val="Body Text 5 Char"/>
    <w:basedOn w:val="BodyText4Char"/>
    <w:link w:val="BodyText5"/>
    <w:uiPriority w:val="54"/>
    <w:rsid w:val="00B0260E"/>
  </w:style>
  <w:style w:type="paragraph" w:customStyle="1" w:styleId="BodyText5Hanging">
    <w:name w:val="Body Text 5 Hanging"/>
    <w:basedOn w:val="BodyText"/>
    <w:link w:val="BodyText5HangingChar"/>
    <w:uiPriority w:val="55"/>
    <w:qFormat/>
    <w:rsid w:val="00B0260E"/>
    <w:pPr>
      <w:tabs>
        <w:tab w:val="left" w:pos="2160"/>
      </w:tabs>
      <w:ind w:left="2880" w:hanging="2880"/>
    </w:pPr>
  </w:style>
  <w:style w:type="character" w:customStyle="1" w:styleId="BodyText5HangingChar">
    <w:name w:val="Body Text 5 Hanging Char"/>
    <w:basedOn w:val="BodyTextChar"/>
    <w:link w:val="BodyText5Hanging"/>
    <w:uiPriority w:val="55"/>
    <w:rsid w:val="00B0260E"/>
  </w:style>
  <w:style w:type="paragraph" w:customStyle="1" w:styleId="BodyText6">
    <w:name w:val="Body Text 6"/>
    <w:basedOn w:val="BodyText"/>
    <w:link w:val="BodyText6Char"/>
    <w:uiPriority w:val="54"/>
    <w:qFormat/>
    <w:rsid w:val="00B0260E"/>
    <w:pPr>
      <w:ind w:left="3600"/>
    </w:pPr>
  </w:style>
  <w:style w:type="character" w:customStyle="1" w:styleId="BodyText6Char">
    <w:name w:val="Body Text 6 Char"/>
    <w:basedOn w:val="BodyTextChar"/>
    <w:link w:val="BodyText6"/>
    <w:uiPriority w:val="54"/>
    <w:rsid w:val="00B0260E"/>
  </w:style>
  <w:style w:type="paragraph" w:customStyle="1" w:styleId="BodyText6Hanging">
    <w:name w:val="Body Text 6 Hanging"/>
    <w:basedOn w:val="BodyText"/>
    <w:link w:val="BodyText6HangingChar"/>
    <w:uiPriority w:val="55"/>
    <w:qFormat/>
    <w:rsid w:val="00B0260E"/>
    <w:pPr>
      <w:tabs>
        <w:tab w:val="left" w:pos="2880"/>
      </w:tabs>
      <w:ind w:left="3600" w:hanging="3600"/>
    </w:pPr>
  </w:style>
  <w:style w:type="character" w:customStyle="1" w:styleId="BodyText6HangingChar">
    <w:name w:val="Body Text 6 Hanging Char"/>
    <w:basedOn w:val="BodyTextChar"/>
    <w:link w:val="BodyText6Hanging"/>
    <w:uiPriority w:val="55"/>
    <w:rsid w:val="00B0260E"/>
  </w:style>
  <w:style w:type="paragraph" w:customStyle="1" w:styleId="BodyText7">
    <w:name w:val="Body Text 7"/>
    <w:basedOn w:val="BodyText"/>
    <w:link w:val="BodyText7Char"/>
    <w:uiPriority w:val="54"/>
    <w:qFormat/>
    <w:rsid w:val="00B0260E"/>
    <w:pPr>
      <w:ind w:left="4321"/>
    </w:pPr>
  </w:style>
  <w:style w:type="character" w:customStyle="1" w:styleId="BodyText7Char">
    <w:name w:val="Body Text 7 Char"/>
    <w:basedOn w:val="BodyTextChar"/>
    <w:link w:val="BodyText7"/>
    <w:uiPriority w:val="54"/>
    <w:rsid w:val="00B0260E"/>
  </w:style>
  <w:style w:type="paragraph" w:customStyle="1" w:styleId="BodyText7Hanging">
    <w:name w:val="Body Text 7 Hanging"/>
    <w:basedOn w:val="BodyText"/>
    <w:link w:val="BodyText7HangingChar"/>
    <w:uiPriority w:val="55"/>
    <w:qFormat/>
    <w:rsid w:val="00B0260E"/>
    <w:pPr>
      <w:tabs>
        <w:tab w:val="left" w:pos="3600"/>
      </w:tabs>
      <w:ind w:left="4321" w:hanging="4321"/>
    </w:pPr>
  </w:style>
  <w:style w:type="character" w:customStyle="1" w:styleId="BodyText7HangingChar">
    <w:name w:val="Body Text 7 Hanging Char"/>
    <w:basedOn w:val="BodyTextChar"/>
    <w:link w:val="BodyText7Hanging"/>
    <w:uiPriority w:val="55"/>
    <w:rsid w:val="00B0260E"/>
  </w:style>
  <w:style w:type="paragraph" w:customStyle="1" w:styleId="BodyText8">
    <w:name w:val="Body Text 8"/>
    <w:basedOn w:val="BodyText"/>
    <w:link w:val="BodyText8Char"/>
    <w:uiPriority w:val="54"/>
    <w:qFormat/>
    <w:rsid w:val="00B0260E"/>
    <w:pPr>
      <w:ind w:left="5041"/>
    </w:pPr>
  </w:style>
  <w:style w:type="character" w:customStyle="1" w:styleId="BodyText8Char">
    <w:name w:val="Body Text 8 Char"/>
    <w:basedOn w:val="BodyTextChar"/>
    <w:link w:val="BodyText8"/>
    <w:uiPriority w:val="54"/>
    <w:rsid w:val="00B0260E"/>
  </w:style>
  <w:style w:type="paragraph" w:customStyle="1" w:styleId="BodyText8Hanging">
    <w:name w:val="Body Text 8 Hanging"/>
    <w:basedOn w:val="BodyText"/>
    <w:link w:val="BodyText8HangingChar"/>
    <w:uiPriority w:val="55"/>
    <w:qFormat/>
    <w:rsid w:val="00B0260E"/>
    <w:pPr>
      <w:tabs>
        <w:tab w:val="left" w:pos="4321"/>
      </w:tabs>
      <w:ind w:left="5041" w:hanging="5041"/>
    </w:pPr>
  </w:style>
  <w:style w:type="character" w:customStyle="1" w:styleId="BodyText8HangingChar">
    <w:name w:val="Body Text 8 Hanging Char"/>
    <w:basedOn w:val="BodyTextChar"/>
    <w:link w:val="BodyText8Hanging"/>
    <w:uiPriority w:val="55"/>
    <w:rsid w:val="00B0260E"/>
  </w:style>
  <w:style w:type="paragraph" w:customStyle="1" w:styleId="Bullets1">
    <w:name w:val="Bullets 1"/>
    <w:basedOn w:val="BodyText"/>
    <w:qFormat/>
    <w:rsid w:val="00B0260E"/>
    <w:pPr>
      <w:numPr>
        <w:numId w:val="20"/>
      </w:numPr>
    </w:pPr>
  </w:style>
  <w:style w:type="paragraph" w:customStyle="1" w:styleId="Bullets2">
    <w:name w:val="Bullets 2"/>
    <w:basedOn w:val="BodyText"/>
    <w:qFormat/>
    <w:rsid w:val="00B0260E"/>
    <w:pPr>
      <w:numPr>
        <w:ilvl w:val="1"/>
        <w:numId w:val="20"/>
      </w:numPr>
    </w:pPr>
  </w:style>
  <w:style w:type="paragraph" w:customStyle="1" w:styleId="Bullets3">
    <w:name w:val="Bullets 3"/>
    <w:basedOn w:val="BodyText"/>
    <w:qFormat/>
    <w:rsid w:val="00B0260E"/>
    <w:pPr>
      <w:numPr>
        <w:ilvl w:val="2"/>
        <w:numId w:val="20"/>
      </w:numPr>
    </w:pPr>
  </w:style>
  <w:style w:type="paragraph" w:customStyle="1" w:styleId="Bullets4">
    <w:name w:val="Bullets 4"/>
    <w:basedOn w:val="BodyText"/>
    <w:qFormat/>
    <w:rsid w:val="00B0260E"/>
    <w:pPr>
      <w:numPr>
        <w:ilvl w:val="3"/>
        <w:numId w:val="20"/>
      </w:numPr>
    </w:pPr>
  </w:style>
  <w:style w:type="paragraph" w:customStyle="1" w:styleId="Bullets5">
    <w:name w:val="Bullets 5"/>
    <w:basedOn w:val="BodyText"/>
    <w:qFormat/>
    <w:rsid w:val="00B0260E"/>
    <w:pPr>
      <w:numPr>
        <w:ilvl w:val="4"/>
        <w:numId w:val="20"/>
      </w:numPr>
    </w:pPr>
  </w:style>
  <w:style w:type="paragraph" w:customStyle="1" w:styleId="Bullets6">
    <w:name w:val="Bullets 6"/>
    <w:basedOn w:val="BodyText"/>
    <w:qFormat/>
    <w:rsid w:val="00B0260E"/>
    <w:pPr>
      <w:numPr>
        <w:ilvl w:val="5"/>
        <w:numId w:val="20"/>
      </w:numPr>
    </w:pPr>
  </w:style>
  <w:style w:type="paragraph" w:customStyle="1" w:styleId="Bullets7">
    <w:name w:val="Bullets 7"/>
    <w:basedOn w:val="BodyText"/>
    <w:qFormat/>
    <w:rsid w:val="00B0260E"/>
    <w:pPr>
      <w:numPr>
        <w:ilvl w:val="6"/>
        <w:numId w:val="20"/>
      </w:numPr>
    </w:pPr>
  </w:style>
  <w:style w:type="paragraph" w:customStyle="1" w:styleId="Bullets8">
    <w:name w:val="Bullets 8"/>
    <w:basedOn w:val="BodyText"/>
    <w:qFormat/>
    <w:rsid w:val="00B0260E"/>
    <w:pPr>
      <w:numPr>
        <w:ilvl w:val="7"/>
        <w:numId w:val="20"/>
      </w:numPr>
    </w:pPr>
  </w:style>
  <w:style w:type="paragraph" w:customStyle="1" w:styleId="CentredHeadingCaps">
    <w:name w:val="Centred Heading Caps"/>
    <w:basedOn w:val="BodyText"/>
    <w:next w:val="BodyText"/>
    <w:uiPriority w:val="34"/>
    <w:rsid w:val="00F26685"/>
    <w:pPr>
      <w:jc w:val="center"/>
      <w:outlineLvl w:val="0"/>
    </w:pPr>
    <w:rPr>
      <w:b/>
      <w:caps/>
    </w:rPr>
  </w:style>
  <w:style w:type="paragraph" w:customStyle="1" w:styleId="CentredHeading">
    <w:name w:val="Centred Heading"/>
    <w:basedOn w:val="CentredHeadingCaps"/>
    <w:next w:val="BodyText"/>
    <w:uiPriority w:val="34"/>
    <w:rsid w:val="00F26685"/>
    <w:rPr>
      <w:caps w:val="0"/>
    </w:rPr>
  </w:style>
  <w:style w:type="paragraph" w:customStyle="1" w:styleId="CentredHeadingCapsTOC">
    <w:name w:val="Centred Heading Caps (TOC)"/>
    <w:basedOn w:val="CentredHeadingCaps"/>
    <w:next w:val="BodyText"/>
    <w:uiPriority w:val="34"/>
    <w:rsid w:val="00F26685"/>
  </w:style>
  <w:style w:type="paragraph" w:customStyle="1" w:styleId="CentredHeadingTOC">
    <w:name w:val="Centred Heading (TOC)"/>
    <w:basedOn w:val="CentredHeadingCapsTOC"/>
    <w:next w:val="BodyText"/>
    <w:uiPriority w:val="34"/>
    <w:rsid w:val="00F26685"/>
    <w:rPr>
      <w:caps w:val="0"/>
    </w:rPr>
  </w:style>
  <w:style w:type="character" w:styleId="CommentReference">
    <w:name w:val="annotation reference"/>
    <w:basedOn w:val="DefaultParagraphFont"/>
    <w:uiPriority w:val="99"/>
    <w:semiHidden/>
    <w:rsid w:val="002562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628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0B6"/>
  </w:style>
  <w:style w:type="paragraph" w:customStyle="1" w:styleId="Comments">
    <w:name w:val="Comments"/>
    <w:basedOn w:val="Normal"/>
    <w:link w:val="CommentsChar"/>
    <w:uiPriority w:val="99"/>
    <w:semiHidden/>
    <w:qFormat/>
    <w:rsid w:val="00B0260E"/>
    <w:pPr>
      <w:spacing w:after="240"/>
    </w:pPr>
    <w:rPr>
      <w:i/>
    </w:rPr>
  </w:style>
  <w:style w:type="character" w:customStyle="1" w:styleId="CommentsChar">
    <w:name w:val="Comments Char"/>
    <w:basedOn w:val="DefaultParagraphFont"/>
    <w:link w:val="Comments"/>
    <w:uiPriority w:val="99"/>
    <w:semiHidden/>
    <w:rsid w:val="00B0260E"/>
    <w:rPr>
      <w:i/>
    </w:rPr>
  </w:style>
  <w:style w:type="paragraph" w:customStyle="1" w:styleId="CompanyNo">
    <w:name w:val="Company No"/>
    <w:basedOn w:val="Normal"/>
    <w:uiPriority w:val="95"/>
    <w:rsid w:val="00256280"/>
    <w:pPr>
      <w:spacing w:after="360"/>
    </w:pPr>
    <w:rPr>
      <w:rFonts w:eastAsia="Times New Roman" w:cs="Times New Roman"/>
      <w:b/>
      <w:bCs/>
      <w:lang w:eastAsia="en-US"/>
    </w:rPr>
  </w:style>
  <w:style w:type="paragraph" w:customStyle="1" w:styleId="CoverDate">
    <w:name w:val="Cover Date"/>
    <w:basedOn w:val="Normal"/>
    <w:uiPriority w:val="94"/>
    <w:qFormat/>
    <w:rsid w:val="00C94D20"/>
    <w:pPr>
      <w:tabs>
        <w:tab w:val="left" w:pos="2370"/>
        <w:tab w:val="right" w:pos="6691"/>
      </w:tabs>
      <w:spacing w:before="240" w:after="1920"/>
    </w:pPr>
    <w:rPr>
      <w:b/>
      <w:sz w:val="24"/>
    </w:rPr>
  </w:style>
  <w:style w:type="paragraph" w:customStyle="1" w:styleId="CoverDocumentDescription">
    <w:name w:val="Cover Document Description"/>
    <w:basedOn w:val="BodyText"/>
    <w:uiPriority w:val="94"/>
    <w:qFormat/>
    <w:rsid w:val="00B0260E"/>
    <w:pPr>
      <w:pBdr>
        <w:bottom w:val="single" w:sz="4" w:space="12" w:color="auto"/>
      </w:pBdr>
      <w:spacing w:after="0"/>
      <w:ind w:left="2835" w:right="2835"/>
      <w:jc w:val="center"/>
    </w:pPr>
    <w:rPr>
      <w:b/>
      <w:sz w:val="24"/>
    </w:rPr>
  </w:style>
  <w:style w:type="paragraph" w:customStyle="1" w:styleId="CoverDocumentTitle">
    <w:name w:val="Cover Document Title"/>
    <w:basedOn w:val="BodyText"/>
    <w:uiPriority w:val="94"/>
    <w:qFormat/>
    <w:rsid w:val="00B0260E"/>
    <w:pPr>
      <w:pBdr>
        <w:top w:val="single" w:sz="4" w:space="18" w:color="auto"/>
      </w:pBdr>
      <w:spacing w:after="0"/>
      <w:ind w:left="2835" w:right="2835"/>
      <w:jc w:val="center"/>
    </w:pPr>
    <w:rPr>
      <w:b/>
      <w:caps/>
      <w:sz w:val="24"/>
    </w:rPr>
  </w:style>
  <w:style w:type="paragraph" w:customStyle="1" w:styleId="CoverPartyName">
    <w:name w:val="Cover Party Name"/>
    <w:basedOn w:val="BodyText"/>
    <w:next w:val="CoverPartyRole"/>
    <w:uiPriority w:val="94"/>
    <w:qFormat/>
    <w:rsid w:val="00B0260E"/>
    <w:pPr>
      <w:spacing w:before="240" w:after="0"/>
      <w:jc w:val="center"/>
    </w:pPr>
    <w:rPr>
      <w:b/>
      <w:caps/>
      <w:sz w:val="24"/>
    </w:rPr>
  </w:style>
  <w:style w:type="paragraph" w:customStyle="1" w:styleId="CoverPartyRole">
    <w:name w:val="Cover Party Role"/>
    <w:basedOn w:val="BodyText"/>
    <w:uiPriority w:val="94"/>
    <w:rsid w:val="002B13CA"/>
    <w:pPr>
      <w:jc w:val="center"/>
    </w:pPr>
    <w:rPr>
      <w:b/>
      <w:sz w:val="24"/>
    </w:rPr>
  </w:style>
  <w:style w:type="paragraph" w:customStyle="1" w:styleId="CoverText">
    <w:name w:val="Cover Text"/>
    <w:basedOn w:val="BodyText"/>
    <w:uiPriority w:val="94"/>
    <w:rsid w:val="00C1661E"/>
    <w:rPr>
      <w:b/>
      <w:sz w:val="24"/>
    </w:rPr>
  </w:style>
  <w:style w:type="paragraph" w:customStyle="1" w:styleId="Definition">
    <w:name w:val="Definition"/>
    <w:basedOn w:val="BodyText"/>
    <w:uiPriority w:val="39"/>
    <w:qFormat/>
    <w:rsid w:val="00B0260E"/>
    <w:pPr>
      <w:numPr>
        <w:numId w:val="21"/>
      </w:numPr>
    </w:pPr>
  </w:style>
  <w:style w:type="paragraph" w:customStyle="1" w:styleId="Definition1">
    <w:name w:val="Definition 1"/>
    <w:basedOn w:val="BodyText"/>
    <w:uiPriority w:val="39"/>
    <w:qFormat/>
    <w:rsid w:val="00B0260E"/>
    <w:pPr>
      <w:numPr>
        <w:ilvl w:val="1"/>
        <w:numId w:val="21"/>
      </w:numPr>
    </w:pPr>
  </w:style>
  <w:style w:type="paragraph" w:customStyle="1" w:styleId="Definition2">
    <w:name w:val="Definition 2"/>
    <w:basedOn w:val="BodyText"/>
    <w:uiPriority w:val="39"/>
    <w:qFormat/>
    <w:rsid w:val="00B0260E"/>
    <w:pPr>
      <w:numPr>
        <w:ilvl w:val="2"/>
        <w:numId w:val="21"/>
      </w:numPr>
    </w:pPr>
  </w:style>
  <w:style w:type="paragraph" w:customStyle="1" w:styleId="Definition3">
    <w:name w:val="Definition 3"/>
    <w:basedOn w:val="BodyText"/>
    <w:uiPriority w:val="39"/>
    <w:qFormat/>
    <w:rsid w:val="00B0260E"/>
    <w:pPr>
      <w:numPr>
        <w:ilvl w:val="3"/>
        <w:numId w:val="21"/>
      </w:numPr>
    </w:pPr>
  </w:style>
  <w:style w:type="paragraph" w:customStyle="1" w:styleId="Definition4">
    <w:name w:val="Definition 4"/>
    <w:basedOn w:val="BodyText"/>
    <w:uiPriority w:val="39"/>
    <w:qFormat/>
    <w:rsid w:val="00B0260E"/>
    <w:pPr>
      <w:numPr>
        <w:ilvl w:val="4"/>
        <w:numId w:val="21"/>
      </w:numPr>
    </w:pPr>
  </w:style>
  <w:style w:type="paragraph" w:customStyle="1" w:styleId="Definition5">
    <w:name w:val="Definition 5"/>
    <w:basedOn w:val="BodyText"/>
    <w:uiPriority w:val="39"/>
    <w:qFormat/>
    <w:rsid w:val="00B0260E"/>
    <w:pPr>
      <w:numPr>
        <w:ilvl w:val="5"/>
        <w:numId w:val="21"/>
      </w:numPr>
    </w:pPr>
  </w:style>
  <w:style w:type="paragraph" w:customStyle="1" w:styleId="Definition6">
    <w:name w:val="Definition 6"/>
    <w:basedOn w:val="BodyText"/>
    <w:uiPriority w:val="39"/>
    <w:qFormat/>
    <w:rsid w:val="00B0260E"/>
    <w:pPr>
      <w:numPr>
        <w:ilvl w:val="6"/>
        <w:numId w:val="21"/>
      </w:numPr>
    </w:pPr>
  </w:style>
  <w:style w:type="character" w:customStyle="1" w:styleId="DefinitionTerm">
    <w:name w:val="Definition Term"/>
    <w:basedOn w:val="DefaultParagraphFont"/>
    <w:qFormat/>
    <w:rsid w:val="00B0260E"/>
    <w:rPr>
      <w:b/>
    </w:rPr>
  </w:style>
  <w:style w:type="paragraph" w:styleId="E-mailSignature">
    <w:name w:val="E-mail Signature"/>
    <w:basedOn w:val="Normal"/>
    <w:link w:val="E-mailSignatureChar"/>
    <w:uiPriority w:val="99"/>
    <w:semiHidden/>
    <w:rsid w:val="0025628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56280"/>
    <w:rPr>
      <w:sz w:val="20"/>
    </w:rPr>
  </w:style>
  <w:style w:type="paragraph" w:customStyle="1" w:styleId="Execution">
    <w:name w:val="Execution"/>
    <w:basedOn w:val="BodyText"/>
    <w:uiPriority w:val="99"/>
    <w:rsid w:val="00CD1115"/>
    <w:pPr>
      <w:tabs>
        <w:tab w:val="right" w:pos="4111"/>
      </w:tabs>
    </w:pPr>
  </w:style>
  <w:style w:type="paragraph" w:customStyle="1" w:styleId="ExecutionTable">
    <w:name w:val="Execution Table"/>
    <w:basedOn w:val="BodyText"/>
    <w:uiPriority w:val="99"/>
    <w:rsid w:val="00CD1115"/>
    <w:pPr>
      <w:keepNext/>
      <w:tabs>
        <w:tab w:val="right" w:leader="dot" w:pos="4111"/>
      </w:tabs>
      <w:spacing w:after="0"/>
      <w:jc w:val="left"/>
    </w:pPr>
  </w:style>
  <w:style w:type="paragraph" w:customStyle="1" w:styleId="FileName">
    <w:name w:val="File Name"/>
    <w:basedOn w:val="Normal"/>
    <w:link w:val="FileNameChar"/>
    <w:uiPriority w:val="99"/>
    <w:semiHidden/>
    <w:qFormat/>
    <w:rsid w:val="00B0260E"/>
    <w:pPr>
      <w:spacing w:after="240"/>
    </w:pPr>
    <w:rPr>
      <w:sz w:val="12"/>
    </w:rPr>
  </w:style>
  <w:style w:type="character" w:customStyle="1" w:styleId="FileNameChar">
    <w:name w:val="File Name Char"/>
    <w:basedOn w:val="DefaultParagraphFont"/>
    <w:link w:val="FileName"/>
    <w:uiPriority w:val="99"/>
    <w:semiHidden/>
    <w:rsid w:val="00B0260E"/>
    <w:rPr>
      <w:sz w:val="12"/>
    </w:rPr>
  </w:style>
  <w:style w:type="character" w:styleId="FootnoteReference">
    <w:name w:val="footnote reference"/>
    <w:uiPriority w:val="99"/>
    <w:semiHidden/>
    <w:rsid w:val="00EA25C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DB037F"/>
    <w:pPr>
      <w:ind w:left="720" w:hanging="72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037F"/>
    <w:rPr>
      <w:sz w:val="16"/>
    </w:rPr>
  </w:style>
  <w:style w:type="character" w:customStyle="1" w:styleId="GuidanceNote">
    <w:name w:val="Guidance Note"/>
    <w:basedOn w:val="DefaultParagraphFont"/>
    <w:uiPriority w:val="91"/>
    <w:qFormat/>
    <w:rsid w:val="00B0260E"/>
    <w:rPr>
      <w:b/>
      <w:i/>
    </w:rPr>
  </w:style>
  <w:style w:type="character" w:customStyle="1" w:styleId="Heading1Char">
    <w:name w:val="Heading 1 Char"/>
    <w:basedOn w:val="DefaultParagraphFont"/>
    <w:link w:val="Heading1"/>
    <w:uiPriority w:val="99"/>
    <w:rsid w:val="00390563"/>
    <w:rPr>
      <w:rFonts w:eastAsia="Times New Roman" w:cs="Arial"/>
      <w:bCs/>
      <w:caps/>
      <w:color w:val="5AB7B2" w:themeColor="accent1"/>
      <w:spacing w:val="24"/>
      <w:w w:val="105"/>
      <w:kern w:val="32"/>
      <w:sz w:val="40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390563"/>
    <w:rPr>
      <w:rFonts w:eastAsia="Times New Roman" w:cs="Arial"/>
      <w:bCs/>
      <w:iCs/>
      <w:color w:val="5AB7B2" w:themeColor="accent1"/>
      <w:spacing w:val="16"/>
      <w:w w:val="105"/>
      <w:kern w:val="32"/>
      <w:sz w:val="32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390563"/>
    <w:rPr>
      <w:rFonts w:eastAsia="Times New Roman" w:cs="Arial"/>
      <w:bCs/>
      <w:color w:val="5AB7B2" w:themeColor="accent1"/>
      <w:spacing w:val="12"/>
      <w:w w:val="105"/>
      <w:kern w:val="28"/>
      <w:sz w:val="24"/>
      <w:szCs w:val="26"/>
      <w:lang w:eastAsia="en-US"/>
    </w:rPr>
  </w:style>
  <w:style w:type="character" w:styleId="Hyperlink">
    <w:name w:val="Hyperlink"/>
    <w:basedOn w:val="DefaultParagraphFont"/>
    <w:uiPriority w:val="99"/>
    <w:rsid w:val="00256280"/>
    <w:rPr>
      <w:color w:val="0000FF"/>
      <w:u w:val="single"/>
    </w:rPr>
  </w:style>
  <w:style w:type="paragraph" w:customStyle="1" w:styleId="IntroHeading">
    <w:name w:val="Intro Heading"/>
    <w:basedOn w:val="BodyText"/>
    <w:next w:val="BodyText"/>
    <w:uiPriority w:val="24"/>
    <w:rsid w:val="00256280"/>
    <w:pPr>
      <w:keepNext/>
    </w:pPr>
    <w:rPr>
      <w:b/>
    </w:rPr>
  </w:style>
  <w:style w:type="paragraph" w:customStyle="1" w:styleId="IntroText">
    <w:name w:val="Intro Text"/>
    <w:basedOn w:val="BodyText"/>
    <w:next w:val="BodyText"/>
    <w:uiPriority w:val="24"/>
    <w:rsid w:val="00C94D20"/>
    <w:pPr>
      <w:tabs>
        <w:tab w:val="right" w:pos="9072"/>
      </w:tabs>
    </w:pPr>
  </w:style>
  <w:style w:type="paragraph" w:customStyle="1" w:styleId="Level1Heading">
    <w:name w:val="Level 1 Heading"/>
    <w:basedOn w:val="BodyText"/>
    <w:uiPriority w:val="69"/>
    <w:qFormat/>
    <w:rsid w:val="001D5AD1"/>
    <w:pPr>
      <w:keepNext/>
      <w:numPr>
        <w:numId w:val="22"/>
      </w:numPr>
      <w:outlineLvl w:val="0"/>
    </w:pPr>
    <w:rPr>
      <w:b/>
    </w:rPr>
  </w:style>
  <w:style w:type="paragraph" w:customStyle="1" w:styleId="Level1Number">
    <w:name w:val="Level 1 Number"/>
    <w:basedOn w:val="Level1Heading"/>
    <w:uiPriority w:val="69"/>
    <w:qFormat/>
    <w:rsid w:val="001D5AD1"/>
    <w:pPr>
      <w:keepNext w:val="0"/>
    </w:pPr>
    <w:rPr>
      <w:b w:val="0"/>
    </w:rPr>
  </w:style>
  <w:style w:type="paragraph" w:customStyle="1" w:styleId="Level2Number">
    <w:name w:val="Level 2 Number"/>
    <w:basedOn w:val="BodyText"/>
    <w:uiPriority w:val="69"/>
    <w:qFormat/>
    <w:rsid w:val="00B0260E"/>
    <w:pPr>
      <w:numPr>
        <w:ilvl w:val="1"/>
        <w:numId w:val="22"/>
      </w:numPr>
    </w:pPr>
  </w:style>
  <w:style w:type="paragraph" w:customStyle="1" w:styleId="Level2Heading">
    <w:name w:val="Level 2 Heading"/>
    <w:basedOn w:val="Level2Number"/>
    <w:uiPriority w:val="69"/>
    <w:qFormat/>
    <w:rsid w:val="00B0260E"/>
    <w:pPr>
      <w:keepNext/>
    </w:pPr>
    <w:rPr>
      <w:b/>
    </w:rPr>
  </w:style>
  <w:style w:type="paragraph" w:customStyle="1" w:styleId="Level3Number">
    <w:name w:val="Level 3 Number"/>
    <w:basedOn w:val="BodyText"/>
    <w:uiPriority w:val="69"/>
    <w:qFormat/>
    <w:rsid w:val="00B0260E"/>
    <w:pPr>
      <w:numPr>
        <w:ilvl w:val="2"/>
        <w:numId w:val="22"/>
      </w:numPr>
    </w:pPr>
  </w:style>
  <w:style w:type="paragraph" w:customStyle="1" w:styleId="Level3Heading">
    <w:name w:val="Level 3 Heading"/>
    <w:basedOn w:val="Level3Number"/>
    <w:uiPriority w:val="69"/>
    <w:qFormat/>
    <w:rsid w:val="00B0260E"/>
    <w:pPr>
      <w:keepNext/>
    </w:pPr>
    <w:rPr>
      <w:b/>
    </w:rPr>
  </w:style>
  <w:style w:type="paragraph" w:customStyle="1" w:styleId="Level4Number">
    <w:name w:val="Level 4 Number"/>
    <w:basedOn w:val="BodyText"/>
    <w:uiPriority w:val="69"/>
    <w:qFormat/>
    <w:rsid w:val="00B0260E"/>
    <w:pPr>
      <w:numPr>
        <w:ilvl w:val="3"/>
        <w:numId w:val="22"/>
      </w:numPr>
    </w:pPr>
  </w:style>
  <w:style w:type="paragraph" w:customStyle="1" w:styleId="Level4Heading">
    <w:name w:val="Level 4 Heading"/>
    <w:basedOn w:val="Level4Number"/>
    <w:uiPriority w:val="69"/>
    <w:qFormat/>
    <w:rsid w:val="00B0260E"/>
    <w:pPr>
      <w:keepNext/>
    </w:pPr>
    <w:rPr>
      <w:b/>
    </w:rPr>
  </w:style>
  <w:style w:type="paragraph" w:customStyle="1" w:styleId="Level5Number">
    <w:name w:val="Level 5 Number"/>
    <w:basedOn w:val="BodyText"/>
    <w:uiPriority w:val="69"/>
    <w:qFormat/>
    <w:rsid w:val="00B0260E"/>
    <w:pPr>
      <w:numPr>
        <w:ilvl w:val="4"/>
        <w:numId w:val="22"/>
      </w:numPr>
    </w:pPr>
  </w:style>
  <w:style w:type="paragraph" w:customStyle="1" w:styleId="Level5Heading">
    <w:name w:val="Level 5 Heading"/>
    <w:basedOn w:val="Level5Number"/>
    <w:uiPriority w:val="69"/>
    <w:qFormat/>
    <w:rsid w:val="00B0260E"/>
    <w:pPr>
      <w:keepNext/>
    </w:pPr>
    <w:rPr>
      <w:b/>
    </w:rPr>
  </w:style>
  <w:style w:type="paragraph" w:customStyle="1" w:styleId="Level6Number">
    <w:name w:val="Level 6 Number"/>
    <w:basedOn w:val="BodyText"/>
    <w:uiPriority w:val="69"/>
    <w:qFormat/>
    <w:rsid w:val="00B0260E"/>
    <w:pPr>
      <w:numPr>
        <w:ilvl w:val="5"/>
        <w:numId w:val="22"/>
      </w:numPr>
    </w:pPr>
  </w:style>
  <w:style w:type="paragraph" w:customStyle="1" w:styleId="Level7Number">
    <w:name w:val="Level 7 Number"/>
    <w:basedOn w:val="BodyText"/>
    <w:uiPriority w:val="69"/>
    <w:qFormat/>
    <w:rsid w:val="00B0260E"/>
    <w:pPr>
      <w:numPr>
        <w:ilvl w:val="6"/>
        <w:numId w:val="22"/>
      </w:numPr>
    </w:pPr>
  </w:style>
  <w:style w:type="paragraph" w:customStyle="1" w:styleId="Level8Number">
    <w:name w:val="Level 8 Number"/>
    <w:basedOn w:val="BodyText"/>
    <w:uiPriority w:val="69"/>
    <w:qFormat/>
    <w:rsid w:val="00B0260E"/>
    <w:pPr>
      <w:numPr>
        <w:ilvl w:val="7"/>
        <w:numId w:val="22"/>
      </w:numPr>
    </w:pPr>
  </w:style>
  <w:style w:type="paragraph" w:styleId="ListParagraph">
    <w:name w:val="List Paragraph"/>
    <w:basedOn w:val="Normal"/>
    <w:uiPriority w:val="99"/>
    <w:semiHidden/>
    <w:qFormat/>
    <w:rsid w:val="00B0260E"/>
    <w:pPr>
      <w:ind w:left="720"/>
      <w:contextualSpacing/>
    </w:pPr>
  </w:style>
  <w:style w:type="numbering" w:customStyle="1" w:styleId="MainBodyStyles">
    <w:name w:val="Main Body Styles"/>
    <w:uiPriority w:val="99"/>
    <w:rsid w:val="00256280"/>
  </w:style>
  <w:style w:type="paragraph" w:customStyle="1" w:styleId="MemArts">
    <w:name w:val="Mem&amp;Arts"/>
    <w:basedOn w:val="Normal"/>
    <w:uiPriority w:val="95"/>
    <w:rsid w:val="00256280"/>
    <w:pPr>
      <w:spacing w:after="240"/>
      <w:ind w:left="2419" w:right="2419"/>
      <w:jc w:val="center"/>
    </w:pPr>
    <w:rPr>
      <w:rFonts w:eastAsia="Times New Roman" w:cs="Times New Roman"/>
      <w:b/>
      <w:lang w:eastAsia="en-US"/>
    </w:rPr>
  </w:style>
  <w:style w:type="paragraph" w:customStyle="1" w:styleId="Note1">
    <w:name w:val="Note 1"/>
    <w:basedOn w:val="BodyText"/>
    <w:uiPriority w:val="72"/>
    <w:qFormat/>
    <w:rsid w:val="00B0260E"/>
    <w:pPr>
      <w:numPr>
        <w:numId w:val="23"/>
      </w:numPr>
    </w:pPr>
  </w:style>
  <w:style w:type="paragraph" w:customStyle="1" w:styleId="Note2">
    <w:name w:val="Note 2"/>
    <w:basedOn w:val="BodyText"/>
    <w:uiPriority w:val="72"/>
    <w:qFormat/>
    <w:rsid w:val="00B0260E"/>
    <w:pPr>
      <w:numPr>
        <w:ilvl w:val="1"/>
        <w:numId w:val="23"/>
      </w:numPr>
    </w:pPr>
  </w:style>
  <w:style w:type="paragraph" w:customStyle="1" w:styleId="Note3">
    <w:name w:val="Note 3"/>
    <w:basedOn w:val="BodyText"/>
    <w:uiPriority w:val="72"/>
    <w:qFormat/>
    <w:rsid w:val="00B0260E"/>
    <w:pPr>
      <w:numPr>
        <w:ilvl w:val="2"/>
        <w:numId w:val="23"/>
      </w:numPr>
    </w:pPr>
  </w:style>
  <w:style w:type="paragraph" w:customStyle="1" w:styleId="Note4">
    <w:name w:val="Note 4"/>
    <w:basedOn w:val="BodyText"/>
    <w:uiPriority w:val="72"/>
    <w:qFormat/>
    <w:rsid w:val="00B0260E"/>
    <w:pPr>
      <w:numPr>
        <w:ilvl w:val="3"/>
        <w:numId w:val="23"/>
      </w:numPr>
    </w:pPr>
  </w:style>
  <w:style w:type="paragraph" w:customStyle="1" w:styleId="Note5">
    <w:name w:val="Note 5"/>
    <w:basedOn w:val="BodyText"/>
    <w:uiPriority w:val="72"/>
    <w:qFormat/>
    <w:rsid w:val="00B0260E"/>
    <w:pPr>
      <w:numPr>
        <w:ilvl w:val="4"/>
        <w:numId w:val="23"/>
      </w:numPr>
    </w:pPr>
  </w:style>
  <w:style w:type="paragraph" w:customStyle="1" w:styleId="Note6">
    <w:name w:val="Note 6"/>
    <w:basedOn w:val="BodyText"/>
    <w:uiPriority w:val="72"/>
    <w:qFormat/>
    <w:rsid w:val="00B0260E"/>
    <w:pPr>
      <w:numPr>
        <w:ilvl w:val="5"/>
        <w:numId w:val="23"/>
      </w:numPr>
    </w:pPr>
  </w:style>
  <w:style w:type="paragraph" w:customStyle="1" w:styleId="Note7">
    <w:name w:val="Note 7"/>
    <w:basedOn w:val="BodyText"/>
    <w:uiPriority w:val="72"/>
    <w:qFormat/>
    <w:rsid w:val="00B0260E"/>
    <w:pPr>
      <w:numPr>
        <w:ilvl w:val="6"/>
        <w:numId w:val="23"/>
      </w:numPr>
    </w:pPr>
  </w:style>
  <w:style w:type="paragraph" w:customStyle="1" w:styleId="Note8">
    <w:name w:val="Note 8"/>
    <w:basedOn w:val="BodyText"/>
    <w:uiPriority w:val="72"/>
    <w:qFormat/>
    <w:rsid w:val="00B0260E"/>
    <w:pPr>
      <w:numPr>
        <w:ilvl w:val="7"/>
        <w:numId w:val="23"/>
      </w:numPr>
    </w:pPr>
  </w:style>
  <w:style w:type="numbering" w:customStyle="1" w:styleId="NumberingAppendixHeadings">
    <w:name w:val="Numbering Appendix Headings"/>
    <w:uiPriority w:val="99"/>
    <w:rsid w:val="00256280"/>
    <w:pPr>
      <w:numPr>
        <w:numId w:val="2"/>
      </w:numPr>
    </w:pPr>
  </w:style>
  <w:style w:type="numbering" w:customStyle="1" w:styleId="NumberingBackground">
    <w:name w:val="Numbering Background"/>
    <w:uiPriority w:val="99"/>
    <w:rsid w:val="00B17E69"/>
    <w:pPr>
      <w:numPr>
        <w:numId w:val="3"/>
      </w:numPr>
    </w:pPr>
  </w:style>
  <w:style w:type="numbering" w:customStyle="1" w:styleId="NumberingBullets">
    <w:name w:val="Numbering Bullets"/>
    <w:uiPriority w:val="99"/>
    <w:rsid w:val="00256280"/>
    <w:pPr>
      <w:numPr>
        <w:numId w:val="4"/>
      </w:numPr>
    </w:pPr>
  </w:style>
  <w:style w:type="numbering" w:customStyle="1" w:styleId="NumberingDefinitions">
    <w:name w:val="Numbering Definitions"/>
    <w:uiPriority w:val="99"/>
    <w:rsid w:val="00256280"/>
    <w:pPr>
      <w:numPr>
        <w:numId w:val="5"/>
      </w:numPr>
    </w:pPr>
  </w:style>
  <w:style w:type="numbering" w:customStyle="1" w:styleId="NumberingMain">
    <w:name w:val="Numbering Main"/>
    <w:uiPriority w:val="99"/>
    <w:rsid w:val="00256280"/>
    <w:pPr>
      <w:numPr>
        <w:numId w:val="6"/>
      </w:numPr>
    </w:pPr>
  </w:style>
  <w:style w:type="numbering" w:customStyle="1" w:styleId="NumberingNotes">
    <w:name w:val="Numbering Notes"/>
    <w:uiPriority w:val="99"/>
    <w:rsid w:val="003B7681"/>
    <w:pPr>
      <w:numPr>
        <w:numId w:val="7"/>
      </w:numPr>
    </w:pPr>
  </w:style>
  <w:style w:type="numbering" w:customStyle="1" w:styleId="NumberingParties">
    <w:name w:val="Numbering Parties"/>
    <w:uiPriority w:val="99"/>
    <w:rsid w:val="00256280"/>
    <w:pPr>
      <w:numPr>
        <w:numId w:val="8"/>
      </w:numPr>
    </w:pPr>
  </w:style>
  <w:style w:type="numbering" w:customStyle="1" w:styleId="NumberingPrecedentNotes">
    <w:name w:val="Numbering Precedent Notes"/>
    <w:uiPriority w:val="99"/>
    <w:rsid w:val="00256280"/>
    <w:pPr>
      <w:numPr>
        <w:numId w:val="9"/>
      </w:numPr>
    </w:pPr>
  </w:style>
  <w:style w:type="numbering" w:customStyle="1" w:styleId="NumberingSchedules">
    <w:name w:val="Numbering Schedules"/>
    <w:rsid w:val="00910D84"/>
    <w:pPr>
      <w:numPr>
        <w:numId w:val="10"/>
      </w:numPr>
    </w:pPr>
  </w:style>
  <w:style w:type="numbering" w:customStyle="1" w:styleId="NumberingSchedulesHeadings">
    <w:name w:val="Numbering Schedules Headings"/>
    <w:uiPriority w:val="99"/>
    <w:rsid w:val="00256280"/>
    <w:pPr>
      <w:numPr>
        <w:numId w:val="11"/>
      </w:numPr>
    </w:pPr>
  </w:style>
  <w:style w:type="numbering" w:customStyle="1" w:styleId="NumberingTheAppendix">
    <w:name w:val="Numbering The Appendix"/>
    <w:uiPriority w:val="99"/>
    <w:rsid w:val="00256280"/>
    <w:pPr>
      <w:numPr>
        <w:numId w:val="12"/>
      </w:numPr>
    </w:pPr>
  </w:style>
  <w:style w:type="numbering" w:customStyle="1" w:styleId="NumberingTheSchedule">
    <w:name w:val="Numbering The Schedule"/>
    <w:uiPriority w:val="99"/>
    <w:rsid w:val="00256280"/>
    <w:pPr>
      <w:numPr>
        <w:numId w:val="13"/>
      </w:numPr>
    </w:pPr>
  </w:style>
  <w:style w:type="character" w:styleId="PageNumber">
    <w:name w:val="page number"/>
    <w:basedOn w:val="DefaultParagraphFont"/>
    <w:uiPriority w:val="99"/>
    <w:rsid w:val="00256280"/>
    <w:rPr>
      <w:rFonts w:asciiTheme="minorHAnsi" w:hAnsiTheme="minorHAnsi"/>
      <w:sz w:val="20"/>
    </w:rPr>
  </w:style>
  <w:style w:type="paragraph" w:customStyle="1" w:styleId="Parties1">
    <w:name w:val="Parties 1"/>
    <w:basedOn w:val="BodyText"/>
    <w:uiPriority w:val="19"/>
    <w:rsid w:val="004120D4"/>
    <w:pPr>
      <w:numPr>
        <w:numId w:val="14"/>
      </w:numPr>
    </w:pPr>
  </w:style>
  <w:style w:type="paragraph" w:customStyle="1" w:styleId="Parties2">
    <w:name w:val="Parties 2"/>
    <w:basedOn w:val="BodyText"/>
    <w:uiPriority w:val="19"/>
    <w:rsid w:val="00256280"/>
    <w:pPr>
      <w:numPr>
        <w:ilvl w:val="1"/>
        <w:numId w:val="14"/>
      </w:numPr>
    </w:pPr>
  </w:style>
  <w:style w:type="paragraph" w:customStyle="1" w:styleId="PrecedentNotes1">
    <w:name w:val="Precedent Notes 1"/>
    <w:basedOn w:val="BodyText"/>
    <w:uiPriority w:val="92"/>
    <w:qFormat/>
    <w:rsid w:val="00B0260E"/>
    <w:pPr>
      <w:numPr>
        <w:numId w:val="24"/>
      </w:numPr>
    </w:pPr>
  </w:style>
  <w:style w:type="paragraph" w:customStyle="1" w:styleId="PrecedentNotes2">
    <w:name w:val="Precedent Notes 2"/>
    <w:basedOn w:val="BodyText"/>
    <w:uiPriority w:val="92"/>
    <w:qFormat/>
    <w:rsid w:val="00B0260E"/>
    <w:pPr>
      <w:numPr>
        <w:ilvl w:val="1"/>
        <w:numId w:val="24"/>
      </w:numPr>
    </w:pPr>
  </w:style>
  <w:style w:type="paragraph" w:customStyle="1" w:styleId="PrecedentNotes3">
    <w:name w:val="Precedent Notes 3"/>
    <w:basedOn w:val="BodyText"/>
    <w:uiPriority w:val="92"/>
    <w:qFormat/>
    <w:rsid w:val="00B0260E"/>
    <w:pPr>
      <w:numPr>
        <w:ilvl w:val="2"/>
        <w:numId w:val="24"/>
      </w:numPr>
    </w:pPr>
  </w:style>
  <w:style w:type="paragraph" w:customStyle="1" w:styleId="PrecedentNotes4">
    <w:name w:val="Precedent Notes 4"/>
    <w:basedOn w:val="BodyText"/>
    <w:uiPriority w:val="92"/>
    <w:qFormat/>
    <w:rsid w:val="00B0260E"/>
    <w:pPr>
      <w:numPr>
        <w:ilvl w:val="3"/>
        <w:numId w:val="24"/>
      </w:numPr>
    </w:pPr>
  </w:style>
  <w:style w:type="paragraph" w:customStyle="1" w:styleId="Reprintedetc">
    <w:name w:val="Reprinted etc"/>
    <w:basedOn w:val="Normal"/>
    <w:uiPriority w:val="95"/>
    <w:rsid w:val="00256280"/>
    <w:pPr>
      <w:spacing w:before="240" w:after="240"/>
      <w:ind w:left="1656" w:right="1656"/>
      <w:jc w:val="center"/>
    </w:pPr>
    <w:rPr>
      <w:rFonts w:eastAsia="Times New Roman" w:cs="Times New Roman"/>
      <w:b/>
      <w:bCs/>
      <w:lang w:eastAsia="en-US"/>
    </w:rPr>
  </w:style>
  <w:style w:type="paragraph" w:customStyle="1" w:styleId="Sch1Heading">
    <w:name w:val="Sch 1 Heading"/>
    <w:basedOn w:val="BodyText"/>
    <w:qFormat/>
    <w:rsid w:val="00F26685"/>
    <w:pPr>
      <w:keepNext/>
      <w:numPr>
        <w:ilvl w:val="1"/>
        <w:numId w:val="26"/>
      </w:numPr>
      <w:outlineLvl w:val="2"/>
    </w:pPr>
    <w:rPr>
      <w:b/>
    </w:rPr>
  </w:style>
  <w:style w:type="paragraph" w:customStyle="1" w:styleId="Sch1Number">
    <w:name w:val="Sch 1 Number"/>
    <w:basedOn w:val="Sch1Heading"/>
    <w:uiPriority w:val="79"/>
    <w:qFormat/>
    <w:rsid w:val="001D5AD1"/>
    <w:pPr>
      <w:keepNext w:val="0"/>
    </w:pPr>
    <w:rPr>
      <w:b w:val="0"/>
    </w:rPr>
  </w:style>
  <w:style w:type="paragraph" w:customStyle="1" w:styleId="Sch2Number">
    <w:name w:val="Sch 2 Number"/>
    <w:basedOn w:val="BodyText"/>
    <w:qFormat/>
    <w:rsid w:val="00B0260E"/>
    <w:pPr>
      <w:numPr>
        <w:ilvl w:val="2"/>
        <w:numId w:val="26"/>
      </w:numPr>
    </w:pPr>
  </w:style>
  <w:style w:type="paragraph" w:customStyle="1" w:styleId="Sch2Heading">
    <w:name w:val="Sch 2 Heading"/>
    <w:basedOn w:val="Sch2Number"/>
    <w:uiPriority w:val="79"/>
    <w:qFormat/>
    <w:rsid w:val="00B0260E"/>
    <w:pPr>
      <w:keepNext/>
    </w:pPr>
    <w:rPr>
      <w:b/>
    </w:rPr>
  </w:style>
  <w:style w:type="paragraph" w:customStyle="1" w:styleId="Sch3Number">
    <w:name w:val="Sch 3 Number"/>
    <w:basedOn w:val="BodyText"/>
    <w:qFormat/>
    <w:rsid w:val="00B0260E"/>
    <w:pPr>
      <w:numPr>
        <w:ilvl w:val="3"/>
        <w:numId w:val="26"/>
      </w:numPr>
    </w:pPr>
  </w:style>
  <w:style w:type="paragraph" w:customStyle="1" w:styleId="Sch3Heading">
    <w:name w:val="Sch 3 Heading"/>
    <w:basedOn w:val="Sch3Number"/>
    <w:uiPriority w:val="79"/>
    <w:qFormat/>
    <w:rsid w:val="00B0260E"/>
    <w:pPr>
      <w:keepNext/>
    </w:pPr>
    <w:rPr>
      <w:b/>
    </w:rPr>
  </w:style>
  <w:style w:type="paragraph" w:customStyle="1" w:styleId="Sch4Number">
    <w:name w:val="Sch 4 Number"/>
    <w:basedOn w:val="BodyText"/>
    <w:qFormat/>
    <w:rsid w:val="00B0260E"/>
    <w:pPr>
      <w:numPr>
        <w:ilvl w:val="4"/>
        <w:numId w:val="26"/>
      </w:numPr>
    </w:pPr>
  </w:style>
  <w:style w:type="paragraph" w:customStyle="1" w:styleId="Sch4Heading">
    <w:name w:val="Sch 4 Heading"/>
    <w:basedOn w:val="Sch4Number"/>
    <w:uiPriority w:val="79"/>
    <w:qFormat/>
    <w:rsid w:val="00B0260E"/>
    <w:pPr>
      <w:keepNext/>
    </w:pPr>
    <w:rPr>
      <w:b/>
    </w:rPr>
  </w:style>
  <w:style w:type="paragraph" w:customStyle="1" w:styleId="Sch5Number">
    <w:name w:val="Sch 5 Number"/>
    <w:basedOn w:val="BodyText"/>
    <w:qFormat/>
    <w:rsid w:val="00B0260E"/>
    <w:pPr>
      <w:numPr>
        <w:ilvl w:val="5"/>
        <w:numId w:val="26"/>
      </w:numPr>
    </w:pPr>
  </w:style>
  <w:style w:type="paragraph" w:customStyle="1" w:styleId="Sch5Heading">
    <w:name w:val="Sch 5 Heading"/>
    <w:basedOn w:val="Sch5Number"/>
    <w:uiPriority w:val="79"/>
    <w:qFormat/>
    <w:rsid w:val="00B0260E"/>
    <w:pPr>
      <w:keepNext/>
    </w:pPr>
    <w:rPr>
      <w:b/>
    </w:rPr>
  </w:style>
  <w:style w:type="paragraph" w:customStyle="1" w:styleId="Sch6Number">
    <w:name w:val="Sch 6 Number"/>
    <w:basedOn w:val="BodyText"/>
    <w:qFormat/>
    <w:rsid w:val="00B0260E"/>
    <w:pPr>
      <w:numPr>
        <w:ilvl w:val="6"/>
        <w:numId w:val="26"/>
      </w:numPr>
    </w:pPr>
  </w:style>
  <w:style w:type="paragraph" w:customStyle="1" w:styleId="Sch7Number">
    <w:name w:val="Sch 7 Number"/>
    <w:basedOn w:val="BodyText"/>
    <w:qFormat/>
    <w:rsid w:val="00B0260E"/>
    <w:pPr>
      <w:numPr>
        <w:ilvl w:val="7"/>
        <w:numId w:val="26"/>
      </w:numPr>
    </w:pPr>
  </w:style>
  <w:style w:type="paragraph" w:customStyle="1" w:styleId="Schedule">
    <w:name w:val="Schedule"/>
    <w:basedOn w:val="BodyText"/>
    <w:next w:val="ScheduleSub"/>
    <w:uiPriority w:val="73"/>
    <w:qFormat/>
    <w:rsid w:val="00F26685"/>
    <w:pPr>
      <w:keepNext/>
      <w:numPr>
        <w:numId w:val="25"/>
      </w:numPr>
      <w:jc w:val="center"/>
      <w:outlineLvl w:val="0"/>
    </w:pPr>
    <w:rPr>
      <w:b/>
    </w:rPr>
  </w:style>
  <w:style w:type="paragraph" w:customStyle="1" w:styleId="SchedulePart">
    <w:name w:val="Schedule Part"/>
    <w:basedOn w:val="BodyText"/>
    <w:next w:val="Sch1Heading"/>
    <w:uiPriority w:val="76"/>
    <w:qFormat/>
    <w:rsid w:val="00F26685"/>
    <w:pPr>
      <w:keepNext/>
      <w:numPr>
        <w:ilvl w:val="1"/>
        <w:numId w:val="25"/>
      </w:numPr>
      <w:jc w:val="center"/>
      <w:outlineLvl w:val="1"/>
    </w:pPr>
    <w:rPr>
      <w:b/>
    </w:rPr>
  </w:style>
  <w:style w:type="paragraph" w:customStyle="1" w:styleId="ScheduleSub">
    <w:name w:val="Schedule Sub"/>
    <w:basedOn w:val="BodyText"/>
    <w:next w:val="Sch1Heading"/>
    <w:qFormat/>
    <w:rsid w:val="00F26685"/>
    <w:pPr>
      <w:keepNext/>
      <w:numPr>
        <w:numId w:val="26"/>
      </w:numPr>
      <w:jc w:val="center"/>
      <w:outlineLvl w:val="1"/>
    </w:pPr>
    <w:rPr>
      <w:b/>
    </w:rPr>
  </w:style>
  <w:style w:type="paragraph" w:customStyle="1" w:styleId="ScheduleThe">
    <w:name w:val="Schedule The"/>
    <w:basedOn w:val="BodyText"/>
    <w:next w:val="ScheduleSub"/>
    <w:uiPriority w:val="74"/>
    <w:qFormat/>
    <w:rsid w:val="001D5AD1"/>
    <w:pPr>
      <w:keepNext/>
      <w:numPr>
        <w:numId w:val="27"/>
      </w:numPr>
      <w:jc w:val="center"/>
    </w:pPr>
    <w:rPr>
      <w:b/>
    </w:rPr>
  </w:style>
  <w:style w:type="paragraph" w:customStyle="1" w:styleId="SectionHeading">
    <w:name w:val="Section Heading"/>
    <w:basedOn w:val="BodyText"/>
    <w:next w:val="BodyText"/>
    <w:uiPriority w:val="68"/>
    <w:qFormat/>
    <w:rsid w:val="001D5AD1"/>
    <w:pPr>
      <w:numPr>
        <w:numId w:val="28"/>
      </w:numPr>
      <w:outlineLvl w:val="0"/>
    </w:pPr>
    <w:rPr>
      <w:b/>
      <w:caps/>
    </w:rPr>
  </w:style>
  <w:style w:type="numbering" w:customStyle="1" w:styleId="NumberingSection">
    <w:name w:val="Numbering Section"/>
    <w:uiPriority w:val="99"/>
    <w:rsid w:val="00C02CF3"/>
    <w:pPr>
      <w:numPr>
        <w:numId w:val="15"/>
      </w:numPr>
    </w:pPr>
  </w:style>
  <w:style w:type="table" w:styleId="TableGrid">
    <w:name w:val="Table Grid"/>
    <w:basedOn w:val="TableNormal"/>
    <w:uiPriority w:val="59"/>
    <w:rsid w:val="00256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793F26"/>
    <w:pPr>
      <w:tabs>
        <w:tab w:val="left" w:pos="720"/>
        <w:tab w:val="right" w:leader="dot" w:pos="9072"/>
      </w:tabs>
      <w:ind w:left="720" w:hanging="720"/>
    </w:pPr>
  </w:style>
  <w:style w:type="paragraph" w:styleId="TOC2">
    <w:name w:val="toc 2"/>
    <w:basedOn w:val="Normal"/>
    <w:next w:val="Normal"/>
    <w:uiPriority w:val="99"/>
    <w:semiHidden/>
    <w:rsid w:val="00C94D20"/>
    <w:pPr>
      <w:tabs>
        <w:tab w:val="left" w:pos="720"/>
        <w:tab w:val="left" w:pos="1440"/>
        <w:tab w:val="right" w:leader="dot" w:pos="9072"/>
      </w:tabs>
      <w:ind w:left="1440" w:hanging="720"/>
    </w:pPr>
  </w:style>
  <w:style w:type="paragraph" w:styleId="TOC3">
    <w:name w:val="toc 3"/>
    <w:basedOn w:val="Normal"/>
    <w:next w:val="Normal"/>
    <w:uiPriority w:val="99"/>
    <w:semiHidden/>
    <w:rsid w:val="00C94D20"/>
    <w:pPr>
      <w:tabs>
        <w:tab w:val="left" w:pos="1440"/>
        <w:tab w:val="left" w:pos="2160"/>
        <w:tab w:val="right" w:leader="dot" w:pos="9072"/>
      </w:tabs>
      <w:ind w:left="2160" w:hanging="720"/>
    </w:pPr>
  </w:style>
  <w:style w:type="paragraph" w:styleId="TOC4">
    <w:name w:val="toc 4"/>
    <w:basedOn w:val="Normal"/>
    <w:next w:val="Normal"/>
    <w:uiPriority w:val="99"/>
    <w:semiHidden/>
    <w:rsid w:val="00C94D20"/>
    <w:pPr>
      <w:tabs>
        <w:tab w:val="left" w:pos="2160"/>
        <w:tab w:val="left" w:pos="2880"/>
        <w:tab w:val="right" w:leader="dot" w:pos="9072"/>
      </w:tabs>
      <w:ind w:left="2880" w:hanging="720"/>
    </w:pPr>
  </w:style>
  <w:style w:type="paragraph" w:styleId="TOC5">
    <w:name w:val="toc 5"/>
    <w:basedOn w:val="Normal"/>
    <w:next w:val="Normal"/>
    <w:uiPriority w:val="39"/>
    <w:rsid w:val="00772D2A"/>
    <w:pPr>
      <w:tabs>
        <w:tab w:val="left" w:pos="720"/>
        <w:tab w:val="right" w:leader="dot" w:pos="9072"/>
      </w:tabs>
      <w:ind w:left="720"/>
    </w:pPr>
  </w:style>
  <w:style w:type="paragraph" w:styleId="TOC6">
    <w:name w:val="toc 6"/>
    <w:basedOn w:val="Normal"/>
    <w:next w:val="Normal"/>
    <w:uiPriority w:val="39"/>
    <w:rsid w:val="005859FC"/>
    <w:pPr>
      <w:keepNext/>
      <w:spacing w:before="240"/>
    </w:pPr>
  </w:style>
  <w:style w:type="paragraph" w:styleId="TOC7">
    <w:name w:val="toc 7"/>
    <w:basedOn w:val="Normal"/>
    <w:next w:val="Normal"/>
    <w:uiPriority w:val="99"/>
    <w:semiHidden/>
    <w:rsid w:val="00C94D20"/>
    <w:pPr>
      <w:tabs>
        <w:tab w:val="left" w:pos="720"/>
        <w:tab w:val="left" w:pos="1440"/>
        <w:tab w:val="right" w:leader="dot" w:pos="9072"/>
      </w:tabs>
      <w:ind w:left="720"/>
    </w:pPr>
  </w:style>
  <w:style w:type="paragraph" w:styleId="TOC8">
    <w:name w:val="toc 8"/>
    <w:basedOn w:val="Normal"/>
    <w:next w:val="Normal"/>
    <w:uiPriority w:val="99"/>
    <w:semiHidden/>
    <w:rsid w:val="00AC3319"/>
    <w:pPr>
      <w:ind w:left="720"/>
    </w:pPr>
  </w:style>
  <w:style w:type="paragraph" w:styleId="TOC9">
    <w:name w:val="toc 9"/>
    <w:basedOn w:val="Normal"/>
    <w:next w:val="Normal"/>
    <w:uiPriority w:val="99"/>
    <w:semiHidden/>
    <w:rsid w:val="005859FC"/>
    <w:pPr>
      <w:ind w:left="720"/>
    </w:pPr>
    <w:rPr>
      <w:b/>
    </w:rPr>
  </w:style>
  <w:style w:type="paragraph" w:styleId="TOCHeading">
    <w:name w:val="TOC Heading"/>
    <w:basedOn w:val="BodyText"/>
    <w:next w:val="Normal"/>
    <w:uiPriority w:val="99"/>
    <w:qFormat/>
    <w:rsid w:val="00B0260E"/>
    <w:pPr>
      <w:jc w:val="center"/>
    </w:pPr>
    <w:rPr>
      <w:b/>
    </w:rPr>
  </w:style>
  <w:style w:type="paragraph" w:customStyle="1" w:styleId="TOCSubHeading">
    <w:name w:val="TOC Sub Heading"/>
    <w:basedOn w:val="BodyText"/>
    <w:next w:val="TOC1"/>
    <w:uiPriority w:val="99"/>
    <w:rsid w:val="008661BA"/>
    <w:pPr>
      <w:tabs>
        <w:tab w:val="left" w:pos="720"/>
        <w:tab w:val="right" w:pos="9072"/>
      </w:tabs>
      <w:ind w:left="720"/>
    </w:pPr>
    <w:rPr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57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0B6"/>
    <w:rPr>
      <w:b/>
      <w:bCs/>
    </w:rPr>
  </w:style>
  <w:style w:type="paragraph" w:styleId="Revision">
    <w:name w:val="Revision"/>
    <w:hidden/>
    <w:uiPriority w:val="99"/>
    <w:semiHidden/>
    <w:rsid w:val="00CB3A5A"/>
  </w:style>
  <w:style w:type="paragraph" w:customStyle="1" w:styleId="LogoPlaceholder">
    <w:name w:val="Logo Placeholder"/>
    <w:basedOn w:val="Normal"/>
    <w:uiPriority w:val="99"/>
    <w:qFormat/>
    <w:rsid w:val="00B0260E"/>
    <w:pPr>
      <w:spacing w:after="680"/>
    </w:pPr>
    <w:rPr>
      <w:noProof/>
    </w:rPr>
  </w:style>
  <w:style w:type="paragraph" w:customStyle="1" w:styleId="OfficeAddress">
    <w:name w:val="Office Address"/>
    <w:basedOn w:val="BodyText"/>
    <w:uiPriority w:val="99"/>
    <w:semiHidden/>
    <w:rsid w:val="001528F4"/>
    <w:pPr>
      <w:keepNext/>
      <w:tabs>
        <w:tab w:val="left" w:pos="1247"/>
      </w:tabs>
      <w:spacing w:after="0"/>
      <w:jc w:val="left"/>
    </w:pPr>
  </w:style>
  <w:style w:type="paragraph" w:customStyle="1" w:styleId="OfficeName">
    <w:name w:val="Office Name"/>
    <w:basedOn w:val="OfficeAddress"/>
    <w:next w:val="OfficeAddress"/>
    <w:uiPriority w:val="99"/>
    <w:semiHidden/>
    <w:rsid w:val="001528F4"/>
    <w:pPr>
      <w:spacing w:before="360"/>
    </w:pPr>
  </w:style>
  <w:style w:type="paragraph" w:customStyle="1" w:styleId="ExecutionTableTabs">
    <w:name w:val="Execution Table Tabs"/>
    <w:basedOn w:val="Normal"/>
    <w:uiPriority w:val="99"/>
    <w:rsid w:val="00C94D20"/>
    <w:pPr>
      <w:keepNext/>
      <w:tabs>
        <w:tab w:val="right" w:pos="4536"/>
        <w:tab w:val="right" w:leader="dot" w:pos="9072"/>
      </w:tabs>
      <w:jc w:val="left"/>
    </w:pPr>
    <w:rPr>
      <w:rFonts w:eastAsia="Times New Roman" w:cs="Times New Roman"/>
      <w:lang w:eastAsia="en-US"/>
    </w:rPr>
  </w:style>
  <w:style w:type="paragraph" w:styleId="Subtitle">
    <w:name w:val="Subtitle"/>
    <w:basedOn w:val="BodyText"/>
    <w:next w:val="BodyText"/>
    <w:link w:val="SubtitleChar"/>
    <w:uiPriority w:val="97"/>
    <w:rsid w:val="00B07BE9"/>
    <w:pPr>
      <w:numPr>
        <w:ilvl w:val="1"/>
      </w:numPr>
      <w:spacing w:before="120" w:line="380" w:lineRule="exact"/>
      <w:jc w:val="left"/>
    </w:pPr>
    <w:rPr>
      <w:rFonts w:eastAsiaTheme="majorEastAsia" w:cstheme="majorBidi"/>
      <w:iCs/>
      <w:color w:val="FFFFFF" w:themeColor="background1"/>
      <w:spacing w:val="16"/>
      <w:w w:val="105"/>
      <w:kern w:val="32"/>
      <w:sz w:val="32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7"/>
    <w:rsid w:val="00B07BE9"/>
    <w:rPr>
      <w:rFonts w:eastAsiaTheme="majorEastAsia" w:cstheme="majorBidi"/>
      <w:iCs/>
      <w:color w:val="FFFFFF" w:themeColor="background1"/>
      <w:spacing w:val="16"/>
      <w:w w:val="105"/>
      <w:kern w:val="32"/>
      <w:sz w:val="32"/>
      <w:szCs w:val="24"/>
      <w:lang w:eastAsia="en-US"/>
    </w:rPr>
  </w:style>
  <w:style w:type="paragraph" w:styleId="Title">
    <w:name w:val="Title"/>
    <w:basedOn w:val="BodyText"/>
    <w:next w:val="BodyText"/>
    <w:link w:val="TitleChar"/>
    <w:uiPriority w:val="97"/>
    <w:rsid w:val="00B07BE9"/>
    <w:pPr>
      <w:pBdr>
        <w:bottom w:val="single" w:sz="4" w:space="6" w:color="5AB7B2" w:themeColor="accent1"/>
      </w:pBdr>
      <w:spacing w:after="0" w:line="600" w:lineRule="exact"/>
      <w:ind w:right="2041"/>
      <w:jc w:val="left"/>
    </w:pPr>
    <w:rPr>
      <w:rFonts w:ascii="Arial Narrow" w:eastAsia="Times New Roman" w:hAnsi="Arial Narrow" w:cs="Times New Roman"/>
      <w:caps/>
      <w:color w:val="5AB7B2" w:themeColor="accent1"/>
      <w:spacing w:val="26"/>
      <w:w w:val="105"/>
      <w:kern w:val="52"/>
      <w:sz w:val="52"/>
      <w:lang w:eastAsia="en-US"/>
    </w:rPr>
  </w:style>
  <w:style w:type="character" w:customStyle="1" w:styleId="TitleChar">
    <w:name w:val="Title Char"/>
    <w:basedOn w:val="DefaultParagraphFont"/>
    <w:link w:val="Title"/>
    <w:uiPriority w:val="97"/>
    <w:rsid w:val="00B07BE9"/>
    <w:rPr>
      <w:rFonts w:ascii="Arial Narrow" w:eastAsia="Times New Roman" w:hAnsi="Arial Narrow" w:cs="Times New Roman"/>
      <w:caps/>
      <w:color w:val="5AB7B2" w:themeColor="accent1"/>
      <w:spacing w:val="26"/>
      <w:w w:val="105"/>
      <w:kern w:val="52"/>
      <w:sz w:val="52"/>
      <w:lang w:eastAsia="en-US"/>
    </w:rPr>
  </w:style>
  <w:style w:type="paragraph" w:customStyle="1" w:styleId="CoverDateMktg">
    <w:name w:val="Cover Date (Mktg)"/>
    <w:basedOn w:val="BodyText"/>
    <w:link w:val="CoverDateMktgChar"/>
    <w:uiPriority w:val="97"/>
    <w:rsid w:val="002E0459"/>
    <w:pPr>
      <w:spacing w:before="4960" w:line="24" w:lineRule="exact"/>
      <w:jc w:val="left"/>
    </w:pPr>
    <w:rPr>
      <w:rFonts w:eastAsia="Times New Roman" w:cs="Times New Roman"/>
      <w:color w:val="FFFFFF" w:themeColor="background1"/>
      <w:spacing w:val="2"/>
      <w:w w:val="105"/>
      <w:kern w:val="17"/>
      <w:sz w:val="17"/>
      <w:lang w:eastAsia="en-US"/>
    </w:rPr>
  </w:style>
  <w:style w:type="character" w:customStyle="1" w:styleId="CoverDateMktgChar">
    <w:name w:val="Cover Date (Mktg) Char"/>
    <w:basedOn w:val="BodyTextChar"/>
    <w:link w:val="CoverDateMktg"/>
    <w:uiPriority w:val="97"/>
    <w:rsid w:val="002E0459"/>
    <w:rPr>
      <w:rFonts w:eastAsia="Times New Roman" w:cs="Times New Roman"/>
      <w:color w:val="FFFFFF" w:themeColor="background1"/>
      <w:spacing w:val="2"/>
      <w:w w:val="105"/>
      <w:kern w:val="17"/>
      <w:sz w:val="17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390563"/>
    <w:rPr>
      <w:rFonts w:asciiTheme="majorHAnsi" w:eastAsiaTheme="majorEastAsia" w:hAnsiTheme="majorHAnsi" w:cstheme="majorBidi"/>
      <w:iCs/>
      <w:color w:val="5AB7B2" w:themeColor="accent1"/>
      <w:spacing w:val="10"/>
      <w:w w:val="105"/>
      <w:kern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rsid w:val="00390563"/>
    <w:rPr>
      <w:rFonts w:asciiTheme="majorHAnsi" w:eastAsiaTheme="majorEastAsia" w:hAnsiTheme="majorHAnsi" w:cstheme="majorBidi"/>
      <w:b/>
      <w:color w:val="5AB7B2" w:themeColor="accent1"/>
      <w:spacing w:val="3"/>
      <w:w w:val="105"/>
      <w:kern w:val="17"/>
      <w:sz w:val="17"/>
      <w:lang w:eastAsia="en-US"/>
    </w:rPr>
  </w:style>
  <w:style w:type="paragraph" w:customStyle="1" w:styleId="ScottishSchedule">
    <w:name w:val="Scottish Schedule"/>
    <w:basedOn w:val="BodyText"/>
    <w:next w:val="Normal"/>
    <w:link w:val="ScottishScheduleChar"/>
    <w:uiPriority w:val="78"/>
    <w:qFormat/>
    <w:rsid w:val="00F26685"/>
    <w:pPr>
      <w:jc w:val="center"/>
      <w:outlineLvl w:val="0"/>
    </w:pPr>
    <w:rPr>
      <w:b/>
      <w:szCs w:val="22"/>
    </w:rPr>
  </w:style>
  <w:style w:type="paragraph" w:customStyle="1" w:styleId="ScottishScheduletext">
    <w:name w:val="Scottish Schedule text"/>
    <w:basedOn w:val="BodyText"/>
    <w:link w:val="ScottishScheduletextChar"/>
    <w:uiPriority w:val="78"/>
    <w:qFormat/>
    <w:rsid w:val="00522F28"/>
    <w:pPr>
      <w:jc w:val="center"/>
      <w:outlineLvl w:val="0"/>
    </w:pPr>
    <w:rPr>
      <w:b/>
      <w:szCs w:val="22"/>
    </w:rPr>
  </w:style>
  <w:style w:type="character" w:customStyle="1" w:styleId="ScottishScheduleChar">
    <w:name w:val="Scottish Schedule Char"/>
    <w:basedOn w:val="BodyTextChar"/>
    <w:link w:val="ScottishSchedule"/>
    <w:uiPriority w:val="78"/>
    <w:rsid w:val="00D3778D"/>
    <w:rPr>
      <w:rFonts w:asciiTheme="minorHAnsi" w:hAnsiTheme="minorHAnsi"/>
      <w:b/>
      <w:szCs w:val="22"/>
    </w:rPr>
  </w:style>
  <w:style w:type="character" w:customStyle="1" w:styleId="ScottishScheduletextChar">
    <w:name w:val="Scottish Schedule text Char"/>
    <w:basedOn w:val="BodyTextChar"/>
    <w:link w:val="ScottishScheduletext"/>
    <w:uiPriority w:val="78"/>
    <w:rsid w:val="00D3778D"/>
    <w:rPr>
      <w:rFonts w:asciiTheme="minorHAnsi" w:hAnsiTheme="minorHAnsi"/>
      <w:b/>
      <w:szCs w:val="22"/>
    </w:rPr>
  </w:style>
  <w:style w:type="character" w:customStyle="1" w:styleId="AlternativeText">
    <w:name w:val="Alternative Text"/>
    <w:rsid w:val="00A43D30"/>
    <w:rPr>
      <w:rFonts w:cs="Arial"/>
    </w:rPr>
  </w:style>
  <w:style w:type="character" w:customStyle="1" w:styleId="OptionalText">
    <w:name w:val="Optional Text"/>
    <w:rsid w:val="00A43D30"/>
    <w:rPr>
      <w:rFonts w:cs="Arial"/>
    </w:rPr>
  </w:style>
  <w:style w:type="character" w:customStyle="1" w:styleId="InsertText">
    <w:name w:val="Insert Text"/>
    <w:rsid w:val="009B609A"/>
    <w:rPr>
      <w:rFonts w:cs="Arial"/>
    </w:rPr>
  </w:style>
  <w:style w:type="character" w:customStyle="1" w:styleId="Body5Char">
    <w:name w:val="Body 5 Char"/>
    <w:basedOn w:val="DefaultParagraphFont"/>
    <w:link w:val="Body5"/>
    <w:locked/>
    <w:rsid w:val="009B609A"/>
    <w:rPr>
      <w:lang w:eastAsia="en-US"/>
    </w:rPr>
  </w:style>
  <w:style w:type="paragraph" w:customStyle="1" w:styleId="Body5">
    <w:name w:val="Body 5"/>
    <w:basedOn w:val="Normal"/>
    <w:link w:val="Body5Char"/>
    <w:rsid w:val="009B609A"/>
    <w:pPr>
      <w:spacing w:after="240"/>
      <w:ind w:left="2880"/>
    </w:pPr>
    <w:rPr>
      <w:rFonts w:ascii="Arial" w:hAnsi="Arial"/>
      <w:lang w:eastAsia="en-US"/>
    </w:rPr>
  </w:style>
  <w:style w:type="character" w:customStyle="1" w:styleId="AgtLevel1HeadingChar">
    <w:name w:val="Agt/Level1 Heading Char"/>
    <w:link w:val="AgtLevel1Heading"/>
    <w:locked/>
    <w:rsid w:val="009B609A"/>
    <w:rPr>
      <w:b/>
      <w:lang w:eastAsia="en-US"/>
    </w:rPr>
  </w:style>
  <w:style w:type="paragraph" w:customStyle="1" w:styleId="AgtLevel1Heading">
    <w:name w:val="Agt/Level1 Heading"/>
    <w:basedOn w:val="Normal"/>
    <w:link w:val="AgtLevel1HeadingChar"/>
    <w:rsid w:val="009B609A"/>
    <w:pPr>
      <w:keepNext/>
      <w:tabs>
        <w:tab w:val="num" w:pos="720"/>
      </w:tabs>
      <w:spacing w:after="240"/>
      <w:ind w:left="720" w:hanging="720"/>
    </w:pPr>
    <w:rPr>
      <w:rFonts w:ascii="Arial" w:hAnsi="Arial"/>
      <w:b/>
      <w:lang w:eastAsia="en-US"/>
    </w:rPr>
  </w:style>
  <w:style w:type="character" w:customStyle="1" w:styleId="AgtLevel2Char">
    <w:name w:val="Agt/Level2 Char"/>
    <w:link w:val="AgtLevel2"/>
    <w:locked/>
    <w:rsid w:val="009B609A"/>
    <w:rPr>
      <w:lang w:eastAsia="en-US"/>
    </w:rPr>
  </w:style>
  <w:style w:type="paragraph" w:customStyle="1" w:styleId="AgtLevel2">
    <w:name w:val="Agt/Level2"/>
    <w:basedOn w:val="Normal"/>
    <w:link w:val="AgtLevel2Char"/>
    <w:rsid w:val="009B609A"/>
    <w:pPr>
      <w:tabs>
        <w:tab w:val="num" w:pos="6391"/>
      </w:tabs>
      <w:spacing w:after="240"/>
      <w:ind w:left="6391" w:hanging="720"/>
    </w:pPr>
    <w:rPr>
      <w:rFonts w:ascii="Arial" w:hAnsi="Arial"/>
      <w:lang w:eastAsia="en-US"/>
    </w:rPr>
  </w:style>
  <w:style w:type="character" w:customStyle="1" w:styleId="AgtLevel3Char">
    <w:name w:val="Agt/Level3 Char"/>
    <w:basedOn w:val="DefaultParagraphFont"/>
    <w:link w:val="AgtLevel3"/>
    <w:locked/>
    <w:rsid w:val="009B609A"/>
    <w:rPr>
      <w:lang w:eastAsia="en-US"/>
    </w:rPr>
  </w:style>
  <w:style w:type="paragraph" w:customStyle="1" w:styleId="AgtLevel3">
    <w:name w:val="Agt/Level3"/>
    <w:basedOn w:val="Normal"/>
    <w:link w:val="AgtLevel3Char"/>
    <w:rsid w:val="009B609A"/>
    <w:pPr>
      <w:tabs>
        <w:tab w:val="num" w:pos="1440"/>
      </w:tabs>
      <w:spacing w:after="240"/>
      <w:ind w:left="1440" w:hanging="720"/>
    </w:pPr>
    <w:rPr>
      <w:rFonts w:ascii="Arial" w:hAnsi="Arial"/>
      <w:lang w:eastAsia="en-US"/>
    </w:rPr>
  </w:style>
  <w:style w:type="paragraph" w:customStyle="1" w:styleId="AgtLevel4">
    <w:name w:val="Agt/Level4"/>
    <w:basedOn w:val="Normal"/>
    <w:rsid w:val="009B609A"/>
    <w:pPr>
      <w:tabs>
        <w:tab w:val="num" w:pos="2160"/>
      </w:tabs>
      <w:spacing w:after="240"/>
      <w:ind w:left="2160" w:hanging="720"/>
    </w:pPr>
    <w:rPr>
      <w:rFonts w:ascii="Arial" w:eastAsia="Times New Roman" w:hAnsi="Arial" w:cs="Times New Roman"/>
      <w:lang w:eastAsia="en-US"/>
    </w:rPr>
  </w:style>
  <w:style w:type="paragraph" w:customStyle="1" w:styleId="AgtLevel5">
    <w:name w:val="Agt/Level5"/>
    <w:basedOn w:val="Normal"/>
    <w:rsid w:val="009B609A"/>
    <w:pPr>
      <w:tabs>
        <w:tab w:val="num" w:pos="2880"/>
      </w:tabs>
      <w:spacing w:after="240"/>
      <w:ind w:left="2880" w:hanging="720"/>
    </w:pPr>
    <w:rPr>
      <w:rFonts w:ascii="Arial" w:eastAsia="Times New Roman" w:hAnsi="Arial" w:cs="Times New Roman"/>
      <w:lang w:eastAsia="en-US"/>
    </w:rPr>
  </w:style>
  <w:style w:type="paragraph" w:customStyle="1" w:styleId="AgtLevel6">
    <w:name w:val="Agt/Level6"/>
    <w:basedOn w:val="Normal"/>
    <w:rsid w:val="009B609A"/>
    <w:pPr>
      <w:tabs>
        <w:tab w:val="num" w:pos="3600"/>
      </w:tabs>
      <w:spacing w:after="240"/>
      <w:ind w:left="3600" w:hanging="720"/>
    </w:pPr>
    <w:rPr>
      <w:rFonts w:ascii="Arial" w:eastAsia="Times New Roman" w:hAnsi="Arial" w:cs="Times New Roman"/>
      <w:lang w:eastAsia="en-US"/>
    </w:rPr>
  </w:style>
  <w:style w:type="paragraph" w:customStyle="1" w:styleId="AgtLevel7">
    <w:name w:val="Agt/Level7"/>
    <w:basedOn w:val="Normal"/>
    <w:rsid w:val="009B609A"/>
    <w:pPr>
      <w:tabs>
        <w:tab w:val="num" w:pos="4320"/>
      </w:tabs>
      <w:spacing w:after="240"/>
      <w:ind w:left="4320" w:hanging="720"/>
    </w:pPr>
    <w:rPr>
      <w:rFonts w:ascii="Arial" w:eastAsia="Times New Roman" w:hAnsi="Arial" w:cs="Times New Roman"/>
      <w:lang w:eastAsia="en-US"/>
    </w:rPr>
  </w:style>
  <w:style w:type="paragraph" w:customStyle="1" w:styleId="AgtLevel8">
    <w:name w:val="Agt/Level8"/>
    <w:basedOn w:val="Normal"/>
    <w:rsid w:val="009B609A"/>
    <w:pPr>
      <w:tabs>
        <w:tab w:val="num" w:pos="5040"/>
      </w:tabs>
      <w:spacing w:after="240"/>
      <w:ind w:left="5040" w:hanging="720"/>
    </w:pPr>
    <w:rPr>
      <w:rFonts w:ascii="Arial" w:eastAsia="Times New Roman" w:hAnsi="Arial" w:cs="Times New Roman"/>
      <w:lang w:eastAsia="en-US"/>
    </w:rPr>
  </w:style>
  <w:style w:type="paragraph" w:customStyle="1" w:styleId="Bullet1">
    <w:name w:val="Bullet1"/>
    <w:basedOn w:val="Normal"/>
    <w:rsid w:val="009B609A"/>
    <w:pPr>
      <w:numPr>
        <w:numId w:val="29"/>
      </w:numPr>
      <w:spacing w:after="240" w:line="300" w:lineRule="atLeast"/>
    </w:pPr>
    <w:rPr>
      <w:rFonts w:ascii="Times New Roman" w:eastAsia="Times New Roman" w:hAnsi="Times New Roman" w:cs="Times New Roman"/>
      <w:sz w:val="22"/>
      <w:lang w:eastAsia="en-US"/>
    </w:rPr>
  </w:style>
  <w:style w:type="paragraph" w:customStyle="1" w:styleId="Schedule1L2">
    <w:name w:val="Schedule1_L2"/>
    <w:basedOn w:val="Normal"/>
    <w:uiPriority w:val="49"/>
    <w:qFormat/>
    <w:rsid w:val="009B609A"/>
    <w:pPr>
      <w:numPr>
        <w:ilvl w:val="1"/>
        <w:numId w:val="30"/>
      </w:numPr>
      <w:spacing w:after="240" w:line="240" w:lineRule="auto"/>
    </w:pPr>
    <w:rPr>
      <w:rFonts w:ascii="Arial" w:eastAsia="Times New Roman" w:hAnsi="Arial" w:cs="Arial"/>
      <w:b/>
      <w:lang w:eastAsia="en-CA"/>
    </w:rPr>
  </w:style>
  <w:style w:type="paragraph" w:customStyle="1" w:styleId="Schedule1L1">
    <w:name w:val="Schedule1_L1"/>
    <w:basedOn w:val="Normal"/>
    <w:next w:val="Schedule1L2"/>
    <w:uiPriority w:val="49"/>
    <w:qFormat/>
    <w:rsid w:val="009B609A"/>
    <w:pPr>
      <w:keepNext/>
      <w:pageBreakBefore/>
      <w:numPr>
        <w:numId w:val="30"/>
      </w:numPr>
      <w:spacing w:after="240" w:line="240" w:lineRule="auto"/>
      <w:jc w:val="center"/>
      <w:outlineLvl w:val="0"/>
    </w:pPr>
    <w:rPr>
      <w:rFonts w:ascii="Arial" w:eastAsia="Times New Roman" w:hAnsi="Arial" w:cs="Arial"/>
      <w:b/>
      <w:sz w:val="24"/>
      <w:lang w:eastAsia="en-CA"/>
    </w:rPr>
  </w:style>
  <w:style w:type="paragraph" w:customStyle="1" w:styleId="Schedule1L3">
    <w:name w:val="Schedule1_L3"/>
    <w:basedOn w:val="Normal"/>
    <w:uiPriority w:val="49"/>
    <w:qFormat/>
    <w:rsid w:val="009B609A"/>
    <w:pPr>
      <w:numPr>
        <w:ilvl w:val="2"/>
        <w:numId w:val="30"/>
      </w:numPr>
      <w:spacing w:after="240" w:line="360" w:lineRule="auto"/>
    </w:pPr>
    <w:rPr>
      <w:rFonts w:ascii="Arial" w:eastAsia="Times New Roman" w:hAnsi="Arial" w:cs="Arial"/>
      <w:lang w:eastAsia="en-CA"/>
    </w:rPr>
  </w:style>
  <w:style w:type="paragraph" w:customStyle="1" w:styleId="Schedule1L4">
    <w:name w:val="Schedule1_L4"/>
    <w:basedOn w:val="Normal"/>
    <w:uiPriority w:val="49"/>
    <w:qFormat/>
    <w:rsid w:val="009B609A"/>
    <w:pPr>
      <w:numPr>
        <w:ilvl w:val="3"/>
        <w:numId w:val="30"/>
      </w:numPr>
      <w:spacing w:after="240" w:line="360" w:lineRule="auto"/>
    </w:pPr>
    <w:rPr>
      <w:rFonts w:ascii="Arial" w:eastAsia="Times New Roman" w:hAnsi="Arial" w:cs="Arial"/>
      <w:lang w:eastAsia="en-CA"/>
    </w:rPr>
  </w:style>
  <w:style w:type="paragraph" w:customStyle="1" w:styleId="Schedule1L5">
    <w:name w:val="Schedule1_L5"/>
    <w:basedOn w:val="Normal"/>
    <w:uiPriority w:val="49"/>
    <w:qFormat/>
    <w:rsid w:val="009B609A"/>
    <w:pPr>
      <w:numPr>
        <w:ilvl w:val="4"/>
        <w:numId w:val="30"/>
      </w:numPr>
      <w:spacing w:after="240" w:line="360" w:lineRule="auto"/>
    </w:pPr>
    <w:rPr>
      <w:rFonts w:ascii="Arial" w:eastAsia="Times New Roman" w:hAnsi="Arial" w:cs="Arial"/>
      <w:lang w:eastAsia="en-CA"/>
    </w:rPr>
  </w:style>
  <w:style w:type="paragraph" w:customStyle="1" w:styleId="Schedule1L6">
    <w:name w:val="Schedule1_L6"/>
    <w:basedOn w:val="Normal"/>
    <w:uiPriority w:val="49"/>
    <w:qFormat/>
    <w:rsid w:val="009B609A"/>
    <w:pPr>
      <w:numPr>
        <w:ilvl w:val="5"/>
        <w:numId w:val="30"/>
      </w:numPr>
      <w:spacing w:after="240" w:line="240" w:lineRule="auto"/>
    </w:pPr>
    <w:rPr>
      <w:rFonts w:ascii="Arial" w:eastAsia="Times New Roman" w:hAnsi="Arial" w:cs="Arial"/>
      <w:lang w:eastAsia="en-CA"/>
    </w:rPr>
  </w:style>
  <w:style w:type="paragraph" w:customStyle="1" w:styleId="Schedule1L7">
    <w:name w:val="Schedule1_L7"/>
    <w:basedOn w:val="Normal"/>
    <w:uiPriority w:val="49"/>
    <w:qFormat/>
    <w:rsid w:val="009B609A"/>
    <w:pPr>
      <w:numPr>
        <w:ilvl w:val="6"/>
        <w:numId w:val="30"/>
      </w:numPr>
      <w:spacing w:after="240" w:line="240" w:lineRule="auto"/>
    </w:pPr>
    <w:rPr>
      <w:rFonts w:ascii="Arial" w:eastAsia="Times New Roman" w:hAnsi="Arial" w:cs="Arial"/>
      <w:lang w:eastAsia="en-CA"/>
    </w:rPr>
  </w:style>
  <w:style w:type="paragraph" w:customStyle="1" w:styleId="Schedule1L8">
    <w:name w:val="Schedule1_L8"/>
    <w:basedOn w:val="Normal"/>
    <w:uiPriority w:val="49"/>
    <w:qFormat/>
    <w:rsid w:val="009B609A"/>
    <w:pPr>
      <w:numPr>
        <w:ilvl w:val="7"/>
        <w:numId w:val="30"/>
      </w:numPr>
      <w:spacing w:after="240" w:line="240" w:lineRule="auto"/>
    </w:pPr>
    <w:rPr>
      <w:rFonts w:ascii="Arial" w:eastAsia="Times New Roman" w:hAnsi="Arial" w:cs="Arial"/>
      <w:lang w:eastAsia="en-CA"/>
    </w:rPr>
  </w:style>
  <w:style w:type="paragraph" w:customStyle="1" w:styleId="Schedule1L9">
    <w:name w:val="Schedule1_L9"/>
    <w:basedOn w:val="Normal"/>
    <w:uiPriority w:val="49"/>
    <w:qFormat/>
    <w:rsid w:val="009B609A"/>
    <w:pPr>
      <w:numPr>
        <w:ilvl w:val="8"/>
        <w:numId w:val="30"/>
      </w:numPr>
      <w:spacing w:after="240" w:line="240" w:lineRule="auto"/>
      <w:ind w:hanging="567"/>
    </w:pPr>
    <w:rPr>
      <w:rFonts w:ascii="Arial" w:eastAsia="Times New Roman" w:hAnsi="Arial" w:cs="Arial"/>
      <w:lang w:eastAsia="en-CA"/>
    </w:rPr>
  </w:style>
  <w:style w:type="numbering" w:customStyle="1" w:styleId="Schedule1List">
    <w:name w:val="Schedule1. List"/>
    <w:uiPriority w:val="99"/>
    <w:rsid w:val="009B609A"/>
    <w:pPr>
      <w:numPr>
        <w:numId w:val="30"/>
      </w:numPr>
    </w:pPr>
  </w:style>
  <w:style w:type="paragraph" w:styleId="NoteHeading">
    <w:name w:val="Note Heading"/>
    <w:basedOn w:val="Normal"/>
    <w:next w:val="Normal"/>
    <w:link w:val="NoteHeadingChar"/>
    <w:rsid w:val="00301C76"/>
    <w:rPr>
      <w:rFonts w:ascii="Arial" w:eastAsia="Times New Roman" w:hAnsi="Arial" w:cs="Times New Roman"/>
      <w:lang w:eastAsia="en-US"/>
    </w:rPr>
  </w:style>
  <w:style w:type="character" w:customStyle="1" w:styleId="NoteHeadingChar">
    <w:name w:val="Note Heading Char"/>
    <w:basedOn w:val="DefaultParagraphFont"/>
    <w:link w:val="NoteHeading"/>
    <w:rsid w:val="00301C76"/>
    <w:rPr>
      <w:rFonts w:eastAsia="Times New Roman" w:cs="Times New Roman"/>
      <w:lang w:eastAsia="en-US"/>
    </w:rPr>
  </w:style>
  <w:style w:type="paragraph" w:styleId="PlainText">
    <w:name w:val="Plain Text"/>
    <w:basedOn w:val="Normal"/>
    <w:link w:val="PlainTextChar"/>
    <w:rsid w:val="00301C76"/>
    <w:rPr>
      <w:rFonts w:ascii="Arial" w:eastAsia="Times New Roman" w:hAnsi="Arial" w:cs="Times New Roman"/>
      <w:lang w:eastAsia="en-US"/>
    </w:rPr>
  </w:style>
  <w:style w:type="character" w:customStyle="1" w:styleId="PlainTextChar">
    <w:name w:val="Plain Text Char"/>
    <w:basedOn w:val="DefaultParagraphFont"/>
    <w:link w:val="PlainText"/>
    <w:rsid w:val="00301C76"/>
    <w:rPr>
      <w:rFonts w:eastAsia="Times New Roman" w:cs="Times New Roman"/>
      <w:lang w:eastAsia="en-US"/>
    </w:rPr>
  </w:style>
  <w:style w:type="paragraph" w:customStyle="1" w:styleId="Bullets9">
    <w:name w:val="Bullets 9"/>
    <w:basedOn w:val="Normal"/>
    <w:rsid w:val="00301C76"/>
    <w:pPr>
      <w:tabs>
        <w:tab w:val="num" w:pos="6480"/>
      </w:tabs>
      <w:spacing w:after="240"/>
      <w:ind w:left="6480" w:hanging="720"/>
    </w:pPr>
    <w:rPr>
      <w:rFonts w:ascii="Arial" w:eastAsia="Times New Roman" w:hAnsi="Arial" w:cs="Times New Roman"/>
      <w:lang w:eastAsia="en-US"/>
    </w:rPr>
  </w:style>
  <w:style w:type="paragraph" w:styleId="Caption">
    <w:name w:val="caption"/>
    <w:basedOn w:val="Normal"/>
    <w:next w:val="Normal"/>
    <w:uiPriority w:val="99"/>
    <w:semiHidden/>
    <w:qFormat/>
    <w:rsid w:val="008B53BF"/>
    <w:pPr>
      <w:spacing w:after="200" w:line="240" w:lineRule="auto"/>
    </w:pPr>
    <w:rPr>
      <w:i/>
      <w:iCs/>
      <w:color w:val="55585A" w:themeColor="text2"/>
      <w:sz w:val="18"/>
      <w:szCs w:val="18"/>
    </w:rPr>
  </w:style>
  <w:style w:type="table" w:customStyle="1" w:styleId="TableGrid0">
    <w:name w:val="TableGrid"/>
    <w:rsid w:val="00690BAC"/>
    <w:pPr>
      <w:jc w:val="left"/>
    </w:pPr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B31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shley.reid@scottishparafootball.org.uk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hley.reid@scottishparafootball.org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sv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ikit\TMS\Templates\Legal%20Document.dotx" TargetMode="External"/></Relationships>
</file>

<file path=word/theme/theme1.xml><?xml version="1.0" encoding="utf-8"?>
<a:theme xmlns:a="http://schemas.openxmlformats.org/drawingml/2006/main" name="Teal">
  <a:themeElements>
    <a:clrScheme name="Teal">
      <a:dk1>
        <a:srgbClr val="000000"/>
      </a:dk1>
      <a:lt1>
        <a:srgbClr val="FFFFFF"/>
      </a:lt1>
      <a:dk2>
        <a:srgbClr val="55585A"/>
      </a:dk2>
      <a:lt2>
        <a:srgbClr val="FFFFFF"/>
      </a:lt2>
      <a:accent1>
        <a:srgbClr val="5AB7B2"/>
      </a:accent1>
      <a:accent2>
        <a:srgbClr val="A4BCC4"/>
      </a:accent2>
      <a:accent3>
        <a:srgbClr val="DB8823"/>
      </a:accent3>
      <a:accent4>
        <a:srgbClr val="CC3524"/>
      </a:accent4>
      <a:accent5>
        <a:srgbClr val="C9A978"/>
      </a:accent5>
      <a:accent6>
        <a:srgbClr val="C1B45F"/>
      </a:accent6>
      <a:hlink>
        <a:srgbClr val="0645AD"/>
      </a:hlink>
      <a:folHlink>
        <a:srgbClr val="0B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B2847-74E3-4EDA-9CA2-BCAD7A26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Legal Document</Template>
  <TotalTime>4</TotalTime>
  <Pages>4</Pages>
  <Words>544</Words>
  <Characters>2884</Characters>
  <Application>Microsoft Office Word</Application>
  <DocSecurity>0</DocSecurity>
  <Lines>70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Addleshaw Goddard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Addleshaw Goddard</dc:creator>
  <cp:keywords/>
  <dc:description/>
  <cp:lastModifiedBy>Ashley Reid</cp:lastModifiedBy>
  <cp:revision>2</cp:revision>
  <dcterms:created xsi:type="dcterms:W3CDTF">2026-08-10T00:15:00Z</dcterms:created>
  <dcterms:modified xsi:type="dcterms:W3CDTF">2026-08-10T00:15:00Z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_Type">
    <vt:lpwstr>FrontEnd</vt:lpwstr>
  </property>
  <property fmtid="{D5CDD505-2E9C-101B-9397-08002B2CF9AE}" pid="3" name="DocLoc">
    <vt:lpwstr>10-21875437-2\362037-1</vt:lpwstr>
  </property>
  <property fmtid="{D5CDD505-2E9C-101B-9397-08002B2CF9AE}" pid="4" name="DocWasProtected">
    <vt:lpwstr>False</vt:lpwstr>
  </property>
  <property fmtid="{D5CDD505-2E9C-101B-9397-08002B2CF9AE}" pid="5" name="Document Reference">
    <vt:lpwstr>10-21875437-2\362037-1</vt:lpwstr>
  </property>
  <property fmtid="{D5CDD505-2E9C-101B-9397-08002B2CF9AE}" pid="6" name="Sensitivity">
    <vt:lpwstr>None</vt:lpwstr>
  </property>
  <property fmtid="{D5CDD505-2E9C-101B-9397-08002B2CF9AE}" pid="7" name="_NewReviewCycle">
    <vt:lpwstr/>
  </property>
</Properties>
</file>